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D87ED9" w14:textId="77777777" w:rsidR="004616A0" w:rsidRDefault="004616A0" w:rsidP="00BE471C">
      <w:pPr>
        <w:spacing w:after="0" w:line="360" w:lineRule="auto"/>
      </w:pPr>
    </w:p>
    <w:p w14:paraId="4087262B" w14:textId="77777777" w:rsidR="004616A0" w:rsidRDefault="004616A0" w:rsidP="00BE471C">
      <w:pPr>
        <w:spacing w:line="360" w:lineRule="auto"/>
      </w:pPr>
    </w:p>
    <w:p w14:paraId="1BD02992" w14:textId="77777777" w:rsidR="00B60A78" w:rsidRDefault="00B60A78" w:rsidP="00BE471C">
      <w:pPr>
        <w:spacing w:after="0" w:line="36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Załącznik nr 2 </w:t>
      </w:r>
    </w:p>
    <w:p w14:paraId="1BD799BD" w14:textId="55444609" w:rsidR="004616A0" w:rsidRDefault="00B60A78" w:rsidP="00BE471C">
      <w:pPr>
        <w:spacing w:line="360" w:lineRule="auto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do </w:t>
      </w:r>
      <w:r w:rsidRPr="00D80EE8">
        <w:rPr>
          <w:sz w:val="16"/>
          <w:szCs w:val="16"/>
        </w:rPr>
        <w:t xml:space="preserve">Zarządzenia </w:t>
      </w:r>
      <w:r>
        <w:rPr>
          <w:sz w:val="16"/>
          <w:szCs w:val="16"/>
        </w:rPr>
        <w:t xml:space="preserve">dyrektora </w:t>
      </w:r>
      <w:r w:rsidRPr="00A3667E">
        <w:rPr>
          <w:sz w:val="16"/>
          <w:szCs w:val="16"/>
        </w:rPr>
        <w:t xml:space="preserve">nr </w:t>
      </w:r>
      <w:r w:rsidR="00BE471C">
        <w:rPr>
          <w:sz w:val="16"/>
          <w:szCs w:val="16"/>
        </w:rPr>
        <w:t>8</w:t>
      </w:r>
      <w:r w:rsidR="005115CF">
        <w:rPr>
          <w:sz w:val="16"/>
          <w:szCs w:val="16"/>
        </w:rPr>
        <w:t>/ II/ 202</w:t>
      </w:r>
      <w:r w:rsidR="00BE471C">
        <w:rPr>
          <w:sz w:val="16"/>
          <w:szCs w:val="16"/>
        </w:rPr>
        <w:t>2</w:t>
      </w:r>
    </w:p>
    <w:p w14:paraId="572B7463" w14:textId="77777777" w:rsidR="00BE471C" w:rsidRDefault="00E7391F" w:rsidP="00BE47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14FF">
        <w:rPr>
          <w:rFonts w:ascii="Times New Roman" w:hAnsi="Times New Roman"/>
          <w:b/>
          <w:sz w:val="28"/>
          <w:szCs w:val="28"/>
        </w:rPr>
        <w:t>Regulamin rekrutacji</w:t>
      </w:r>
    </w:p>
    <w:p w14:paraId="3E7B4680" w14:textId="1E344AEF" w:rsidR="00E7391F" w:rsidRPr="00DF14FF" w:rsidRDefault="00E7391F" w:rsidP="00BE47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14FF">
        <w:rPr>
          <w:rFonts w:ascii="Times New Roman" w:hAnsi="Times New Roman"/>
          <w:b/>
          <w:sz w:val="28"/>
          <w:szCs w:val="28"/>
        </w:rPr>
        <w:t>do Samorządowego  Przedszkola w Kostkowie</w:t>
      </w:r>
    </w:p>
    <w:p w14:paraId="1A4C725F" w14:textId="77777777" w:rsidR="00E7391F" w:rsidRPr="00DF14FF" w:rsidRDefault="00E7391F" w:rsidP="00BE47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F14FF">
        <w:rPr>
          <w:rFonts w:ascii="Times New Roman" w:hAnsi="Times New Roman"/>
          <w:b/>
          <w:sz w:val="28"/>
          <w:szCs w:val="28"/>
        </w:rPr>
        <w:t xml:space="preserve">  Punktu Przedszkolnego w Rybnie </w:t>
      </w:r>
      <w:r w:rsidRPr="00DF14FF">
        <w:rPr>
          <w:rFonts w:ascii="Times New Roman" w:hAnsi="Times New Roman"/>
          <w:b/>
          <w:sz w:val="28"/>
          <w:szCs w:val="28"/>
        </w:rPr>
        <w:br/>
        <w:t xml:space="preserve">oraz oddziałów przedszkolnych przy Samorządowej Szkole Podstawowej </w:t>
      </w:r>
      <w:r>
        <w:rPr>
          <w:rFonts w:ascii="Times New Roman" w:hAnsi="Times New Roman"/>
          <w:b/>
          <w:sz w:val="28"/>
          <w:szCs w:val="28"/>
        </w:rPr>
        <w:t xml:space="preserve">im. ks. Stanisława Galasa </w:t>
      </w:r>
      <w:r w:rsidRPr="00DF14FF">
        <w:rPr>
          <w:rFonts w:ascii="Times New Roman" w:hAnsi="Times New Roman"/>
          <w:b/>
          <w:sz w:val="28"/>
          <w:szCs w:val="28"/>
        </w:rPr>
        <w:t>w Kostkowie</w:t>
      </w:r>
    </w:p>
    <w:p w14:paraId="01CC6023" w14:textId="77777777" w:rsidR="00E7391F" w:rsidRPr="00BE471C" w:rsidRDefault="00E7391F" w:rsidP="00BE471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90C5FB" w14:textId="00145245" w:rsidR="00E7391F" w:rsidRPr="00BE471C" w:rsidRDefault="00E7391F" w:rsidP="00BE471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E471C">
        <w:rPr>
          <w:rFonts w:ascii="Times New Roman" w:hAnsi="Times New Roman"/>
          <w:b/>
          <w:sz w:val="24"/>
          <w:szCs w:val="24"/>
        </w:rPr>
        <w:t>Podstawa prawna:</w:t>
      </w:r>
    </w:p>
    <w:p w14:paraId="0507E88F" w14:textId="77777777" w:rsidR="00E7391F" w:rsidRPr="00DF14FF" w:rsidRDefault="00E7391F" w:rsidP="00BE471C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1B716D2D" w14:textId="1E952ABE" w:rsidR="00E7391F" w:rsidRPr="005412A4" w:rsidRDefault="00E7391F" w:rsidP="00BE47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12A4">
        <w:rPr>
          <w:rFonts w:ascii="Times New Roman" w:hAnsi="Times New Roman"/>
          <w:sz w:val="24"/>
          <w:szCs w:val="24"/>
        </w:rPr>
        <w:t>1. Ustawa  Prawo Oświatowe z dnia 14 grudnia 2016r. (</w:t>
      </w:r>
      <w:r w:rsidR="00BE471C" w:rsidRPr="00BE471C">
        <w:rPr>
          <w:rFonts w:ascii="Times New Roman" w:hAnsi="Times New Roman"/>
          <w:sz w:val="24"/>
          <w:szCs w:val="24"/>
          <w:shd w:val="clear" w:color="auto" w:fill="FFFFFF"/>
        </w:rPr>
        <w:t>(Dz. U. z 2021 r. poz. 1082</w:t>
      </w:r>
      <w:r w:rsidRPr="005412A4">
        <w:rPr>
          <w:rFonts w:ascii="Times New Roman" w:hAnsi="Times New Roman"/>
          <w:sz w:val="24"/>
          <w:szCs w:val="24"/>
        </w:rPr>
        <w:t>).</w:t>
      </w:r>
    </w:p>
    <w:p w14:paraId="697605CD" w14:textId="258A808D" w:rsidR="00E7391F" w:rsidRPr="005412A4" w:rsidRDefault="005115CF" w:rsidP="00BE471C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2. Zarządzenie Nr </w:t>
      </w:r>
      <w:r w:rsidR="00910C6E">
        <w:rPr>
          <w:rFonts w:ascii="Times New Roman" w:eastAsia="Times New Roman" w:hAnsi="Times New Roman"/>
          <w:sz w:val="24"/>
          <w:szCs w:val="24"/>
          <w:lang w:eastAsia="pl-PL"/>
        </w:rPr>
        <w:t>11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/202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E7391F" w:rsidRPr="005412A4">
        <w:rPr>
          <w:rFonts w:ascii="Times New Roman" w:eastAsia="Times New Roman" w:hAnsi="Times New Roman"/>
          <w:sz w:val="24"/>
          <w:szCs w:val="24"/>
          <w:lang w:eastAsia="pl-PL"/>
        </w:rPr>
        <w:t xml:space="preserve"> Wójta G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miny Gniewino z 28 stycznia 202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E7391F" w:rsidRPr="005412A4">
        <w:rPr>
          <w:rFonts w:ascii="Times New Roman" w:eastAsia="Times New Roman" w:hAnsi="Times New Roman"/>
          <w:sz w:val="24"/>
          <w:szCs w:val="24"/>
          <w:lang w:eastAsia="pl-PL"/>
        </w:rPr>
        <w:t>r. w sprawie określenia terminów w postępowaniu rekrutacyjnym oraz postępowaniu uz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upełniającym na rok szkolny 202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/202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E7391F" w:rsidRPr="005412A4">
        <w:rPr>
          <w:rFonts w:ascii="Times New Roman" w:eastAsia="Times New Roman" w:hAnsi="Times New Roman"/>
          <w:sz w:val="24"/>
          <w:szCs w:val="24"/>
          <w:lang w:eastAsia="pl-PL"/>
        </w:rPr>
        <w:t xml:space="preserve"> do przedszkoli, oddziałów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przedszkolnych oraz innych form </w:t>
      </w:r>
      <w:r w:rsidR="00E7391F" w:rsidRPr="005412A4">
        <w:rPr>
          <w:rFonts w:ascii="Times New Roman" w:eastAsia="Times New Roman" w:hAnsi="Times New Roman"/>
          <w:sz w:val="24"/>
          <w:szCs w:val="24"/>
          <w:lang w:eastAsia="pl-PL"/>
        </w:rPr>
        <w:t>wychowania przedszkolnego w szkołach podstawow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ych i klas I szkół podstawowych</w:t>
      </w:r>
      <w:r w:rsidR="00E7391F" w:rsidRPr="005412A4">
        <w:rPr>
          <w:rFonts w:ascii="Times New Roman" w:eastAsia="Times New Roman" w:hAnsi="Times New Roman"/>
          <w:sz w:val="24"/>
          <w:szCs w:val="24"/>
          <w:lang w:eastAsia="pl-PL"/>
        </w:rPr>
        <w:t>, dla których organem prowadzącym jest Gmina Gniewino.</w:t>
      </w:r>
    </w:p>
    <w:p w14:paraId="6FC97AFD" w14:textId="1E363B17" w:rsidR="00E7391F" w:rsidRPr="005412A4" w:rsidRDefault="00E7391F" w:rsidP="00BE471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12A4">
        <w:rPr>
          <w:rFonts w:ascii="Times New Roman" w:eastAsia="Times New Roman" w:hAnsi="Times New Roman"/>
          <w:sz w:val="24"/>
          <w:szCs w:val="24"/>
          <w:lang w:eastAsia="pl-PL"/>
        </w:rPr>
        <w:t>3. Uchwała nr XXXV/263/2017 Rady Gminy Gniewino z dnia 31. 03. 2017r. w sprawie określenia kryteriów obowiązujących na drugim etapie postępowania rekrutacyjnego do publicznego przedszkola, publicznych innych form wychowania przedszkolnego i oddziałów przedszkolnych w publicznych szkołach podstawowych, dla których Gmina Gniewino jest organem prowadzącym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F801CDF" w14:textId="77777777" w:rsidR="00E7391F" w:rsidRPr="00DF14FF" w:rsidRDefault="00E7391F" w:rsidP="00BE471C">
      <w:pPr>
        <w:spacing w:after="0" w:line="360" w:lineRule="auto"/>
        <w:jc w:val="both"/>
        <w:rPr>
          <w:rFonts w:ascii="Times New Roman" w:hAnsi="Times New Roman"/>
          <w:b/>
        </w:rPr>
      </w:pPr>
    </w:p>
    <w:p w14:paraId="17EC0F95" w14:textId="73486767" w:rsidR="00BE471C" w:rsidRPr="00BE471C" w:rsidRDefault="00E7391F" w:rsidP="00BE471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E471C">
        <w:rPr>
          <w:rFonts w:ascii="Times New Roman" w:hAnsi="Times New Roman"/>
          <w:b/>
          <w:sz w:val="24"/>
          <w:szCs w:val="24"/>
        </w:rPr>
        <w:t>Postanowienia ogólne</w:t>
      </w:r>
    </w:p>
    <w:p w14:paraId="07DB6BFB" w14:textId="598813AC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Regulamin Rekrutacji, zwany dalej „Regulaminem”, określa ogólne zasady przyjmowania kandydatów do przedszkola/punktu przedszkolnego, oddziałów przedszkolnych przy szkole podstawowej, tryb postępowania rekrutacyjnego, kryteria naboru, rodzaj dokumentów niezbędnych w postępowaniu rekrutacyjnym oraz zakres uprawnień i obowiązków Komisji Rekrutacyjnej.</w:t>
      </w:r>
    </w:p>
    <w:p w14:paraId="07CA3F66" w14:textId="4D0FD6D8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Regulamin nie dotyczy przyjęcia dziecka do przedszkola/punktu przedszkolnego/ oddziału przedszkolnego w trakcie roku szkolnego. W tym przypadku decyzję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o przyjęciu podejmuje dyrektor placówki.</w:t>
      </w:r>
    </w:p>
    <w:p w14:paraId="74EEDCE8" w14:textId="2634A4FE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Składanie wniosków o przyjęcie dziecka do przedszkola/ punktu przedszkolnego/ oddziału przedszkolnego odbywa się w sekretariacie Zespołu Szkolno-Przedszkolnego w Kostkowie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0A9D9A9C" w14:textId="36ED0A0F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Dyrektor przedszkola podaje do publicznej wiadomości niniejszy regulamin zawierający informacje o terminie rekrutacji, kryteriach, wymaganych dokumentach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i warunkach przyjęcia dziecka do przedszkola/ punktu przedszkolnego i oddziałów przedszkolnych przy szkole podstawowej. Regulamin jest publikowany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na stronie </w:t>
      </w:r>
      <w:r w:rsidRPr="00BE471C">
        <w:rPr>
          <w:rFonts w:ascii="Times New Roman" w:eastAsia="Times New Roman" w:hAnsi="Times New Roman"/>
          <w:bCs/>
          <w:sz w:val="24"/>
          <w:szCs w:val="24"/>
          <w:lang w:eastAsia="pl-PL"/>
        </w:rPr>
        <w:t>internetowej szkoły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 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oraz jest dostępny w sekretariacie ZSP w Kostkowie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5B40FC8E" w14:textId="77777777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Postępowanie rekrutacyjne przeprowadza Komisja Rekrutacyjna, powoływana przez dyrektora placówki.</w:t>
      </w:r>
    </w:p>
    <w:p w14:paraId="6725C207" w14:textId="5561326C" w:rsidR="00E7391F" w:rsidRPr="00BE471C" w:rsidRDefault="00E7391F" w:rsidP="00BE4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Przedszkole/punkt przedszkolny / oddziały przedszkolne prowadzą nabór w oparciu</w:t>
      </w:r>
      <w:r w:rsid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o zasadę powszechnej dostępności.</w:t>
      </w:r>
    </w:p>
    <w:p w14:paraId="2E917CB5" w14:textId="77777777" w:rsidR="005115CF" w:rsidRPr="00BE471C" w:rsidRDefault="005115CF" w:rsidP="00BE471C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E69F064" w14:textId="0DBED101" w:rsidR="00E7391F" w:rsidRPr="00BE471C" w:rsidRDefault="00E7391F" w:rsidP="00BE471C">
      <w:pPr>
        <w:pStyle w:val="Akapitzlist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E471C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Zasady rekrutacji do </w:t>
      </w:r>
      <w:r w:rsidRPr="00BE471C">
        <w:rPr>
          <w:rFonts w:ascii="Times New Roman" w:hAnsi="Times New Roman"/>
          <w:b/>
          <w:sz w:val="24"/>
          <w:szCs w:val="24"/>
        </w:rPr>
        <w:t>Samorządowego  Przedszkola w Kostkowie  i Punktu Przedszkolnego w  Rybnie:</w:t>
      </w:r>
    </w:p>
    <w:p w14:paraId="698E28C4" w14:textId="77777777" w:rsidR="00BE471C" w:rsidRPr="00BE471C" w:rsidRDefault="00BE471C" w:rsidP="00BE471C">
      <w:pPr>
        <w:pStyle w:val="Akapitzlist"/>
        <w:shd w:val="clear" w:color="auto" w:fill="FFFFFF"/>
        <w:spacing w:before="100" w:beforeAutospacing="1"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137EE7D" w14:textId="77777777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Warunkiem przyjęcia dziecka do przedszkola / punktu przedszkolnego jest ukończenie </w:t>
      </w:r>
      <w:r w:rsidR="005115CF" w:rsidRPr="00BE471C">
        <w:rPr>
          <w:rFonts w:ascii="Times New Roman" w:hAnsi="Times New Roman"/>
          <w:sz w:val="24"/>
          <w:szCs w:val="24"/>
        </w:rPr>
        <w:br/>
      </w:r>
      <w:r w:rsidRPr="00BE471C">
        <w:rPr>
          <w:rFonts w:ascii="Times New Roman" w:hAnsi="Times New Roman"/>
          <w:sz w:val="24"/>
          <w:szCs w:val="24"/>
        </w:rPr>
        <w:t>w bieżącym roku kalendarzowym 3 roku życia.</w:t>
      </w:r>
    </w:p>
    <w:p w14:paraId="39C51A29" w14:textId="2B60CF95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  <w:shd w:val="clear" w:color="auto" w:fill="FFFFFF"/>
        </w:rPr>
        <w:t>Rodzice dzieci przyjętych do przedszkola składają corocznie na kolejny rok szkolny deklarację o kontynuowaniu wychowania przedszkolnego w terminie wskazanym</w:t>
      </w:r>
      <w:r w:rsidR="00BE471C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 w:rsidRPr="00BE47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36223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BE471C">
        <w:rPr>
          <w:rFonts w:ascii="Times New Roman" w:hAnsi="Times New Roman"/>
          <w:sz w:val="24"/>
          <w:szCs w:val="24"/>
          <w:shd w:val="clear" w:color="auto" w:fill="FFFFFF"/>
        </w:rPr>
        <w:t>w harmonogramie  postępowania rekrutacyjnego.</w:t>
      </w:r>
    </w:p>
    <w:p w14:paraId="59896E2F" w14:textId="547ADE9E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Podstawą udziału w postępowaniu rekrutacyjnym jest złożenie </w:t>
      </w:r>
      <w:r w:rsidRPr="00BE471C">
        <w:rPr>
          <w:rFonts w:ascii="Times New Roman" w:hAnsi="Times New Roman"/>
          <w:sz w:val="24"/>
          <w:szCs w:val="24"/>
        </w:rPr>
        <w:t>„Karty zgłoszenia dziecka”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, którą można pobrać ze strony internetowej szkoły lub bezpośredni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w sekretariacie placówki. Wnioski złożone po terminie nie będą rozpatrywane.</w:t>
      </w:r>
    </w:p>
    <w:p w14:paraId="0854F25F" w14:textId="77777777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Wnioski niekompletne, wypełnione nieprawidłowo, bez stosownych załączników nie będą rozpatrywane.</w:t>
      </w:r>
    </w:p>
    <w:p w14:paraId="3DE2CC33" w14:textId="77777777" w:rsidR="00E7391F" w:rsidRPr="00BE471C" w:rsidRDefault="00E7391F" w:rsidP="00BE471C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Postępowanie rekrutacyjne składa się z następujących etapów:</w:t>
      </w:r>
    </w:p>
    <w:p w14:paraId="40C0A861" w14:textId="77777777" w:rsidR="00E7391F" w:rsidRPr="00BE471C" w:rsidRDefault="00E7391F" w:rsidP="00BE471C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- złożenie </w:t>
      </w:r>
      <w:r w:rsidRPr="00BE471C">
        <w:rPr>
          <w:rFonts w:ascii="Times New Roman" w:hAnsi="Times New Roman"/>
          <w:sz w:val="24"/>
          <w:szCs w:val="24"/>
        </w:rPr>
        <w:t>„Karty zgłoszenia dziecka”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3A0861A3" w14:textId="77777777" w:rsidR="00E7391F" w:rsidRPr="00BE471C" w:rsidRDefault="00E7391F" w:rsidP="00BE471C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- postępowanie rekrutacyjne przeprowadzane przez Komisję Rekrutacyjną,</w:t>
      </w:r>
    </w:p>
    <w:p w14:paraId="6E96803B" w14:textId="77777777" w:rsidR="00E7391F" w:rsidRPr="00BE471C" w:rsidRDefault="00E7391F" w:rsidP="00BE471C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 - podanie do publicznej wiadomości, poprzez umieszczenie w widocznym miejscu w siedzibie przedszkola/oddziału przedszkolnego listy kandydatów przyjętych i nieprzyjętych,</w:t>
      </w:r>
    </w:p>
    <w:p w14:paraId="1EC2455B" w14:textId="77777777" w:rsidR="00E7391F" w:rsidRPr="00BE471C" w:rsidRDefault="00E7391F" w:rsidP="00BE471C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- postępowanie odwoławcze,</w:t>
      </w:r>
    </w:p>
    <w:p w14:paraId="6DA1A567" w14:textId="54287E48" w:rsidR="00E7391F" w:rsidRPr="00BE471C" w:rsidRDefault="00E7391F" w:rsidP="00D411C3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- postępowanie uzupełniające, w przypadku, gdy po przeprowadzeniu podstawowej rekrutacji przedszkole/oddział przedszkolny dysponuje nadal wolnymi miejscami.</w:t>
      </w:r>
    </w:p>
    <w:p w14:paraId="6D534232" w14:textId="77777777" w:rsidR="00E7391F" w:rsidRPr="00BE471C" w:rsidRDefault="00E7391F" w:rsidP="00BE471C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Do „Karty zgłoszenia dziecka” dołącza się</w:t>
      </w:r>
      <w:r w:rsidRPr="00BE471C">
        <w:rPr>
          <w:rFonts w:ascii="Times New Roman" w:hAnsi="Times New Roman"/>
          <w:sz w:val="24"/>
          <w:szCs w:val="24"/>
          <w:shd w:val="clear" w:color="auto" w:fill="FFFFFF"/>
        </w:rPr>
        <w:t xml:space="preserve"> - określone</w:t>
      </w:r>
      <w:r w:rsidRPr="00BE471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BE471C">
        <w:rPr>
          <w:rFonts w:ascii="Times New Roman" w:hAnsi="Times New Roman"/>
          <w:sz w:val="24"/>
          <w:szCs w:val="24"/>
          <w:shd w:val="clear" w:color="auto" w:fill="FFFFFF"/>
        </w:rPr>
        <w:t>w ustawie lub uchwale Rady Gminy Gniewino kopie poświadczone za zgodność z oryginałem lub oryginały dokumentów potwierdzających spełnienie danych kryteriów, w tym:</w:t>
      </w:r>
    </w:p>
    <w:p w14:paraId="2E1F7A04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Zaświadczenie pracodawcy o zatrudnieniu albo zaświadczenie o wykonywaniu pracy na podstawie umowy cywilnoprawnej (jeżeli dotyczy);</w:t>
      </w:r>
    </w:p>
    <w:p w14:paraId="0898BD0E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Zaświadczenie szkoły lub uczelni potwierdzające naukę w trybie dziennym (jeżeli dotyczy);</w:t>
      </w:r>
    </w:p>
    <w:p w14:paraId="66996E24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Aktualny wydruk (wykonany nie wcześniej niż na 3 dni przed złożeniem wniosku) ze strony internetowej Centralnej Ewidencji i Informacji o Działalności Gospodarczej lub Krajowego rejestru Sądowego (jeżeli dotyczy);</w:t>
      </w:r>
    </w:p>
    <w:p w14:paraId="272353CA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Zaświadczenie wydane przez KRUS, potwierdzające, że w okresie składania wniosku rekrutacyjnego podlega ubezpieczeniu społecznemu rolników (jeżeli dotyczy);</w:t>
      </w:r>
    </w:p>
    <w:p w14:paraId="115237C4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Oświadczenie o wielodzietności rodziny kandydata (jeżeli dotyczy);</w:t>
      </w:r>
    </w:p>
    <w:p w14:paraId="1A320357" w14:textId="77777777" w:rsidR="00E7391F" w:rsidRPr="00BE471C" w:rsidRDefault="00E7391F" w:rsidP="00BE471C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Orzeczenie o potrzebie kształcenia specjalnego, wydane ze względu na niepełnosprawność, orzeczenie o niepełnosprawności lub o stopniu niepełnosprawności lub orzeczenie równoważne w rozumieniu przepisów ustawy z dnia 27 sierpnia 1997 r. o rehabilitacji zawodowej i społecznej oraz zatrudnianiu osób niepełnosprawnych (jeżeli dotyczy);</w:t>
      </w:r>
    </w:p>
    <w:p w14:paraId="0BB6EFBC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Kopię orzeczenia sądu rodzinnego ustanawiające nadzór kuratora, poświadczone za zgodność z oryginałem przez rodzica kandydata (jeżeli dotyczy);</w:t>
      </w:r>
    </w:p>
    <w:p w14:paraId="0417AB95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Zaświadczenie wydane przez ośrodek pomocy społecznej o objęciu rodziny wsparciem asystenta  (jeżeli dotyczy):</w:t>
      </w:r>
    </w:p>
    <w:p w14:paraId="1B1E3405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Prawomocny wyrok sądu rodzinnego orzekający rozwód lub separację lub akt zgonu oraz oświadczenie o samotnym wychowaniu dziecka oraz nie wychowywaniu żadnego dziecka wspólnie z jego rodzicem (jeżeli dotyczy); </w:t>
      </w:r>
    </w:p>
    <w:p w14:paraId="70BE62D4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Dokument poświadczający objęcie dziecka pieczą zastępczą (jeżeli dotyczy);</w:t>
      </w:r>
    </w:p>
    <w:p w14:paraId="52E25600" w14:textId="77777777" w:rsidR="00E7391F" w:rsidRPr="00BE471C" w:rsidRDefault="00E7391F" w:rsidP="00BE471C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 Dokumenty potwierdzające spełnienie przez kandydata innych kryteriów określonych przez organ prowadzący (jeżeli dotyczy).</w:t>
      </w:r>
    </w:p>
    <w:p w14:paraId="500A28EC" w14:textId="3B45D878" w:rsidR="00E7391F" w:rsidRPr="00BE471C" w:rsidRDefault="00E7391F" w:rsidP="00BE471C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E471C">
        <w:rPr>
          <w:rFonts w:ascii="Times New Roman" w:hAnsi="Times New Roman"/>
          <w:sz w:val="24"/>
          <w:szCs w:val="24"/>
          <w:shd w:val="clear" w:color="auto" w:fill="FFFFFF"/>
        </w:rPr>
        <w:t xml:space="preserve"> Oświadczenia składa się pod rygorem odpowiedzialności karnej za składanie fałszywych zeznań. Składający oświadczenie jest obowiązany do zwarcia w nim klauzuli następującej treści: „Jestem świadomy odpowiedzialności karnej za złożenie fałszywego oświadczenia."</w:t>
      </w:r>
      <w:r w:rsidR="0043622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E471C">
        <w:rPr>
          <w:rFonts w:ascii="Times New Roman" w:hAnsi="Times New Roman"/>
          <w:sz w:val="24"/>
          <w:szCs w:val="24"/>
          <w:shd w:val="clear" w:color="auto" w:fill="FFFFFF"/>
        </w:rPr>
        <w:t>Klauzula ta zastępuje pouczenie organu o odpowiedzialności karnej za składanie fałszywych zeznań.</w:t>
      </w:r>
    </w:p>
    <w:p w14:paraId="30D0C74B" w14:textId="77777777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Samorządowe Przedszkole w Kostkowie oraz Punkt Przedszkolny w Rybnie przyjmuje dzieci zamieszkałe na terenie gminy Gniewino. </w:t>
      </w:r>
    </w:p>
    <w:p w14:paraId="547A4EC1" w14:textId="77777777" w:rsidR="00E7391F" w:rsidRPr="00BE471C" w:rsidRDefault="00E7391F" w:rsidP="00BE471C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Dzieci zamieszkałe poza terenem gminy Gniewino przyjmowane są  w miarę wolnych miejsc oraz:</w:t>
      </w:r>
    </w:p>
    <w:p w14:paraId="732C1907" w14:textId="77777777" w:rsidR="00E7391F" w:rsidRPr="00BE471C" w:rsidRDefault="00E7391F" w:rsidP="00BE471C">
      <w:pPr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>jeżeli gmina, na terenie której zamieszkuje dziecko wyraziła zgodę na partycypowanie w kosztach utrzymania dziecka w przedszkolu, lub</w:t>
      </w:r>
    </w:p>
    <w:p w14:paraId="7DC9165A" w14:textId="77777777" w:rsidR="00E7391F" w:rsidRPr="00BE471C" w:rsidRDefault="00E7391F" w:rsidP="00BE471C">
      <w:pPr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 jeżeli rodzice albo prawni opiekunowie poniosą całość kosztów utrzymania dziecka w przedszkolu.</w:t>
      </w:r>
    </w:p>
    <w:p w14:paraId="266B81CB" w14:textId="77777777" w:rsidR="00E7391F" w:rsidRPr="00BE471C" w:rsidRDefault="00E7391F" w:rsidP="00BE471C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W przypadku większej liczby kandydatów niż wolnych miejsc w przedszkolu przeprowadza się pierwszy etap postępowania rekrutacyjnego. W pierwszym etapie postępowania rekrutacyjnego są brane pod uwagę łącznie następujące kryteria:</w:t>
      </w:r>
    </w:p>
    <w:p w14:paraId="055F0F68" w14:textId="77777777" w:rsidR="00E7391F" w:rsidRPr="00BE471C" w:rsidRDefault="00E7391F" w:rsidP="00BE471C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wielodzietność rodziny;</w:t>
      </w:r>
    </w:p>
    <w:p w14:paraId="2ADEC746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niepełnosprawność kandydata;</w:t>
      </w:r>
    </w:p>
    <w:p w14:paraId="3F8F8EA3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niepełnosprawność jednego z rodziców kandydata;</w:t>
      </w:r>
    </w:p>
    <w:p w14:paraId="015FE4A0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niepełnosprawność obojga rodziców kandydata;</w:t>
      </w:r>
    </w:p>
    <w:p w14:paraId="56D286B2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niepełnosprawność rodzeństwa kandydata;</w:t>
      </w:r>
    </w:p>
    <w:p w14:paraId="658639D2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samotne wychowywanie kandydata w rodzinie;</w:t>
      </w:r>
    </w:p>
    <w:p w14:paraId="69652CD1" w14:textId="77777777" w:rsidR="00E7391F" w:rsidRPr="00BE471C" w:rsidRDefault="00E7391F" w:rsidP="00BE471C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objęcie kandydata pieczą zastępczą.</w:t>
      </w:r>
    </w:p>
    <w:p w14:paraId="4F6391C9" w14:textId="6065DEC5" w:rsidR="00E7391F" w:rsidRPr="00BE471C" w:rsidRDefault="00E7391F" w:rsidP="00BE47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11. W przypadku równorzędnych wyników uzyskanych na pierwszym etapie postępowania rekrutacyjnego i wystąpienia niemożności wyboru kandydatów, gdyż ich liczba przekracza liczbę miejsc, komisja przeprowadza dla tej grupy drugi etap postępowania rekrutacyjnego.</w:t>
      </w:r>
      <w:r w:rsidRPr="00BE471C">
        <w:rPr>
          <w:rFonts w:ascii="Times New Roman" w:eastAsia="Times New Roman" w:hAnsi="Times New Roman"/>
          <w:bCs/>
          <w:sz w:val="24"/>
          <w:szCs w:val="24"/>
          <w:lang w:eastAsia="pl-PL"/>
        </w:rPr>
        <w:br/>
        <w:t>12.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 Na drugim etapie postępowania rekrutacyjnego do Samorządowego Przedszkola</w:t>
      </w:r>
      <w:r w:rsidR="00436223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w Kostkowie uwzględnia się kryteria określone w uchwale nr XXXV/263/2017 Rady Gminy Gniewino z dnia 31. 03. 2017r. Są to następujące kryteria:</w:t>
      </w:r>
    </w:p>
    <w:p w14:paraId="39DCBD3D" w14:textId="77777777" w:rsidR="00E7391F" w:rsidRPr="00BE471C" w:rsidRDefault="00E7391F" w:rsidP="00BE471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 xml:space="preserve">Oboje rodziców pracują – 10 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pkt.</w:t>
      </w:r>
    </w:p>
    <w:p w14:paraId="6454923E" w14:textId="77777777" w:rsidR="00E7391F" w:rsidRPr="00BE471C" w:rsidRDefault="00E7391F" w:rsidP="00BE471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Istnieje potrzeba zapewnienia kandydatowi opieki w czasie przekraczającym 8 godzin dziennie i korzystania z trzech posiłków dziennie –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 5 pkt.</w:t>
      </w:r>
    </w:p>
    <w:p w14:paraId="1B7B407F" w14:textId="77777777" w:rsidR="00E7391F" w:rsidRPr="00BE471C" w:rsidRDefault="00E7391F" w:rsidP="00BE471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Rodzeństwo kandydata w roku szkolnym, na który prowadzona jest rekrutacja, będzie uczęszczało do tego przedszkola – 3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pkt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2661829" w14:textId="77777777" w:rsidR="00E7391F" w:rsidRPr="00BE471C" w:rsidRDefault="00E7391F" w:rsidP="00BE471C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Kandydat wychowuje się w rodzinie objętej nadzorem kuratorskim lub wsparciem asystenta rodziny – 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 pkt.</w:t>
      </w:r>
    </w:p>
    <w:p w14:paraId="01B9B670" w14:textId="77777777" w:rsidR="00E7391F" w:rsidRPr="00BE471C" w:rsidRDefault="00E7391F" w:rsidP="00BE47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13.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 Na drugim etapie postępowania rekrutacyjnego do publicznych innych form wychowania przedszkolnego dla których Gmina Gniewino jest organem prowadzącym, bierze się pod uwagę kryteria określone w uchwale nr XXXV/263/2017 Rady Gminy Gniewino z dnia 31. 03. 2017r. Są to następujące kryteria:</w:t>
      </w:r>
    </w:p>
    <w:p w14:paraId="4C989C7C" w14:textId="77777777" w:rsidR="00E7391F" w:rsidRPr="00BE471C" w:rsidRDefault="00E7391F" w:rsidP="00BE471C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Kandydat mieszka w obwodzie szkoły podstawowej, w której zorganizowana jest inna forma wychowania przedszkolnego lub oddział przedszkolny do którego prowadzona jest rekrutacja - 5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pkt.</w:t>
      </w:r>
    </w:p>
    <w:p w14:paraId="15B82AED" w14:textId="77777777" w:rsidR="00E7391F" w:rsidRPr="00BE471C" w:rsidRDefault="00E7391F" w:rsidP="00BE471C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Rodzeństwo kandydata w roku szkolnym, na który prowadzona jest rekrutacja, będzie uczęszczało do tej samej szkoły – 3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pkt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7FE73D00" w14:textId="368C8658" w:rsidR="00E7391F" w:rsidRPr="00D411C3" w:rsidRDefault="00E7391F" w:rsidP="00BE471C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Kandydat wychowuje się w rodzinie objętej nadzorem kuratorskim lub wsparciem asystenta rodziny – </w:t>
      </w:r>
      <w:r w:rsidRPr="00BE47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 pkt.</w:t>
      </w:r>
    </w:p>
    <w:p w14:paraId="651C21DB" w14:textId="77777777" w:rsidR="00E7391F" w:rsidRPr="00BE471C" w:rsidRDefault="00E7391F" w:rsidP="00BE471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14. W przypadku uzyskania jednakowej ilości punktów o przyjęciu decyduje data urodzenia, poczynając od dzieci najstarszych.</w:t>
      </w:r>
    </w:p>
    <w:p w14:paraId="2EF5FCFB" w14:textId="5C3D88C3" w:rsidR="00E7391F" w:rsidRDefault="00E7391F" w:rsidP="00D411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15.</w:t>
      </w:r>
      <w:r w:rsidRPr="00BE471C">
        <w:rPr>
          <w:rFonts w:ascii="Times New Roman" w:eastAsia="Times New Roman" w:hAnsi="Times New Roman"/>
          <w:sz w:val="24"/>
          <w:szCs w:val="24"/>
          <w:lang w:eastAsia="pl-PL"/>
        </w:rPr>
        <w:t> W przypadku, gdy wszyscy kandydaci zamieszkali w gminie są przyjęci do przedszkola pierwszego wyboru, a placówka dysponuje wolnymi miejscami, przeprowadza się postępowanie rekrutacyjne dla kandydatów, którzy nie zostali przyjęci do innych placówek na terenie gminy.</w:t>
      </w:r>
    </w:p>
    <w:p w14:paraId="3FB47AC1" w14:textId="77777777" w:rsidR="00D411C3" w:rsidRPr="00D411C3" w:rsidRDefault="00D411C3" w:rsidP="00D411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DF6FE87" w14:textId="0E53A197" w:rsidR="00E7391F" w:rsidRPr="00D411C3" w:rsidRDefault="00E7391F" w:rsidP="00D411C3">
      <w:pPr>
        <w:pStyle w:val="Akapitzlist"/>
        <w:numPr>
          <w:ilvl w:val="0"/>
          <w:numId w:val="1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b/>
          <w:sz w:val="24"/>
          <w:szCs w:val="24"/>
        </w:rPr>
        <w:t xml:space="preserve">Zasady rekrutacji do oddziałów przedszkolnych w szkole podstawowej.     </w:t>
      </w:r>
    </w:p>
    <w:p w14:paraId="778F569C" w14:textId="5565B397" w:rsidR="00E7391F" w:rsidRPr="00BE471C" w:rsidRDefault="00E7391F" w:rsidP="00D411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      Dziecko w wieku sześciu lat jest obowiązane odbyć roczne przygotowanie przedszkolne                 w przedszkolu, oddziale przedszkolnym w szkole podstawowej lub w innej formie</w:t>
      </w:r>
      <w:r w:rsidR="00D411C3">
        <w:rPr>
          <w:rFonts w:ascii="Times New Roman" w:hAnsi="Times New Roman"/>
          <w:sz w:val="24"/>
          <w:szCs w:val="24"/>
        </w:rPr>
        <w:t xml:space="preserve"> </w:t>
      </w:r>
      <w:r w:rsidRPr="00BE471C">
        <w:rPr>
          <w:rFonts w:ascii="Times New Roman" w:hAnsi="Times New Roman"/>
          <w:sz w:val="24"/>
          <w:szCs w:val="24"/>
        </w:rPr>
        <w:t xml:space="preserve">wychowania przedszkolnego.                                                      </w:t>
      </w:r>
    </w:p>
    <w:p w14:paraId="50FA8925" w14:textId="77777777" w:rsidR="00E7391F" w:rsidRPr="00BE471C" w:rsidRDefault="00E7391F" w:rsidP="00D411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     Obowiązek ten rozpoczyna się z początkiem roku szkolnego, w roku kalendarzowym,                        w którym dziecko kończy sześć lat.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6C2EA1" w14:textId="0C7BAD83" w:rsidR="00E7391F" w:rsidRPr="00BE471C" w:rsidRDefault="00E7391F" w:rsidP="00D411C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E471C">
        <w:rPr>
          <w:rFonts w:ascii="Times New Roman" w:hAnsi="Times New Roman"/>
          <w:sz w:val="24"/>
          <w:szCs w:val="24"/>
        </w:rPr>
        <w:t xml:space="preserve">       Do oddziałów przedszkolnych </w:t>
      </w:r>
      <w:r w:rsidR="005115CF" w:rsidRPr="00BE471C">
        <w:rPr>
          <w:rFonts w:ascii="Times New Roman" w:hAnsi="Times New Roman"/>
          <w:sz w:val="24"/>
          <w:szCs w:val="24"/>
        </w:rPr>
        <w:t xml:space="preserve">przy </w:t>
      </w:r>
      <w:r w:rsidRPr="00BE471C">
        <w:rPr>
          <w:rFonts w:ascii="Times New Roman" w:hAnsi="Times New Roman"/>
          <w:sz w:val="24"/>
          <w:szCs w:val="24"/>
        </w:rPr>
        <w:t>Samorządowej Szkole Podstawowej</w:t>
      </w:r>
      <w:r w:rsidR="00436223">
        <w:rPr>
          <w:rFonts w:ascii="Times New Roman" w:hAnsi="Times New Roman"/>
          <w:sz w:val="24"/>
          <w:szCs w:val="24"/>
        </w:rPr>
        <w:t xml:space="preserve"> </w:t>
      </w:r>
      <w:r w:rsidR="005115CF" w:rsidRPr="00BE471C">
        <w:rPr>
          <w:rFonts w:ascii="Times New Roman" w:hAnsi="Times New Roman"/>
          <w:sz w:val="24"/>
          <w:szCs w:val="24"/>
        </w:rPr>
        <w:t xml:space="preserve">im. ks. Stanisława Galasa </w:t>
      </w:r>
      <w:r w:rsidRPr="00BE471C">
        <w:rPr>
          <w:rFonts w:ascii="Times New Roman" w:hAnsi="Times New Roman"/>
          <w:sz w:val="24"/>
          <w:szCs w:val="24"/>
        </w:rPr>
        <w:t xml:space="preserve">w Kostkowie, prowadzonej przez Gminę Gniewino przyjmuje się:                                                                                                                                          1. z urzędu, dzieci sześcioletnie zamieszkałe w obwodzie szkolnym, zgłoszone przez rodziców / prawnych opiekunów, na podstawie </w:t>
      </w:r>
      <w:r w:rsidRPr="00BE471C">
        <w:rPr>
          <w:rFonts w:ascii="Times New Roman" w:hAnsi="Times New Roman"/>
          <w:b/>
          <w:i/>
          <w:sz w:val="24"/>
          <w:szCs w:val="24"/>
        </w:rPr>
        <w:t>Karty zgłoszenia</w:t>
      </w:r>
      <w:r w:rsidRPr="00BE471C">
        <w:rPr>
          <w:rFonts w:ascii="Times New Roman" w:hAnsi="Times New Roman"/>
          <w:i/>
          <w:sz w:val="24"/>
          <w:szCs w:val="24"/>
        </w:rPr>
        <w:t xml:space="preserve"> </w:t>
      </w:r>
      <w:r w:rsidRPr="00BE471C">
        <w:rPr>
          <w:rFonts w:ascii="Times New Roman" w:hAnsi="Times New Roman"/>
          <w:b/>
          <w:i/>
          <w:sz w:val="24"/>
          <w:szCs w:val="24"/>
        </w:rPr>
        <w:t>do oddziału przedszkolnego</w:t>
      </w:r>
      <w:r w:rsidRPr="00BE471C">
        <w:rPr>
          <w:rFonts w:ascii="Times New Roman" w:hAnsi="Times New Roman"/>
          <w:i/>
          <w:sz w:val="24"/>
          <w:szCs w:val="24"/>
        </w:rPr>
        <w:t xml:space="preserve">,  </w:t>
      </w:r>
    </w:p>
    <w:p w14:paraId="6F459653" w14:textId="3BB07ED7" w:rsidR="00E7391F" w:rsidRPr="00BE471C" w:rsidRDefault="00E7391F" w:rsidP="00D411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iCs/>
          <w:sz w:val="24"/>
          <w:szCs w:val="24"/>
        </w:rPr>
        <w:t>2.</w:t>
      </w:r>
      <w:r w:rsidRPr="00BE471C">
        <w:rPr>
          <w:rFonts w:ascii="Times New Roman" w:hAnsi="Times New Roman"/>
          <w:i/>
          <w:sz w:val="24"/>
          <w:szCs w:val="24"/>
        </w:rPr>
        <w:t xml:space="preserve"> </w:t>
      </w:r>
      <w:r w:rsidRPr="00BE471C">
        <w:rPr>
          <w:rFonts w:ascii="Times New Roman" w:hAnsi="Times New Roman"/>
          <w:sz w:val="24"/>
          <w:szCs w:val="24"/>
        </w:rPr>
        <w:t xml:space="preserve">na  wniosek rodziców / prawnych opiekunów dziecko, które w danym roku kalendarzowym kończy 5 lat. Decyzję o wcześniejszym przyjęciu dziecka do oddziału przedszkolnego szkoły podejmuje Komisja rekrutacyjna. Rodzice / prawni opiekunowie składają </w:t>
      </w:r>
      <w:r w:rsidRPr="00BE471C">
        <w:rPr>
          <w:rFonts w:ascii="Times New Roman" w:hAnsi="Times New Roman"/>
          <w:b/>
          <w:i/>
          <w:sz w:val="24"/>
          <w:szCs w:val="24"/>
        </w:rPr>
        <w:t>Karty zgłoszenia</w:t>
      </w:r>
      <w:r w:rsidRPr="00BE471C">
        <w:rPr>
          <w:rFonts w:ascii="Times New Roman" w:hAnsi="Times New Roman"/>
          <w:i/>
          <w:sz w:val="24"/>
          <w:szCs w:val="24"/>
        </w:rPr>
        <w:t xml:space="preserve"> </w:t>
      </w:r>
      <w:r w:rsidRPr="00BE471C">
        <w:rPr>
          <w:rFonts w:ascii="Times New Roman" w:hAnsi="Times New Roman"/>
          <w:b/>
          <w:i/>
          <w:sz w:val="24"/>
          <w:szCs w:val="24"/>
        </w:rPr>
        <w:t>do oddziału przedszkolnego</w:t>
      </w:r>
      <w:r w:rsidR="005115CF" w:rsidRPr="00BE471C">
        <w:rPr>
          <w:rFonts w:ascii="Times New Roman" w:hAnsi="Times New Roman"/>
          <w:b/>
          <w:i/>
          <w:sz w:val="24"/>
          <w:szCs w:val="24"/>
        </w:rPr>
        <w:t xml:space="preserve"> i Wniosek rodziców</w:t>
      </w:r>
      <w:r w:rsidR="00D411C3">
        <w:rPr>
          <w:rFonts w:ascii="Times New Roman" w:hAnsi="Times New Roman"/>
          <w:b/>
          <w:i/>
          <w:sz w:val="24"/>
          <w:szCs w:val="24"/>
        </w:rPr>
        <w:t>.</w:t>
      </w:r>
    </w:p>
    <w:p w14:paraId="7EAD0B66" w14:textId="77777777" w:rsidR="00D411C3" w:rsidRDefault="00E7391F" w:rsidP="00D411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iCs/>
          <w:sz w:val="24"/>
          <w:szCs w:val="24"/>
        </w:rPr>
        <w:t>3</w:t>
      </w:r>
      <w:r w:rsidRPr="00D411C3">
        <w:rPr>
          <w:rFonts w:ascii="Times New Roman" w:hAnsi="Times New Roman"/>
          <w:sz w:val="24"/>
          <w:szCs w:val="24"/>
        </w:rPr>
        <w:t xml:space="preserve">. w wyniku postępowania rekrutacyjnego, na wniosek rodziców / prawnych opiekunów,   dzieci pięcioletnie i  sześcioletnie, zamieszkałe poza obwodem szkoły, gdy szkoła dysponuje wolnymi miejscami. Rodzice/prawni opiekunowie składają </w:t>
      </w:r>
      <w:r w:rsidRPr="00D411C3">
        <w:rPr>
          <w:rFonts w:ascii="Times New Roman" w:hAnsi="Times New Roman"/>
          <w:b/>
          <w:i/>
          <w:sz w:val="24"/>
          <w:szCs w:val="24"/>
        </w:rPr>
        <w:t>Karty zgłoszenia</w:t>
      </w:r>
      <w:r w:rsidRPr="00D411C3">
        <w:rPr>
          <w:rFonts w:ascii="Times New Roman" w:hAnsi="Times New Roman"/>
          <w:i/>
          <w:sz w:val="24"/>
          <w:szCs w:val="24"/>
        </w:rPr>
        <w:t xml:space="preserve"> </w:t>
      </w:r>
      <w:r w:rsidRPr="00D411C3">
        <w:rPr>
          <w:rFonts w:ascii="Times New Roman" w:hAnsi="Times New Roman"/>
          <w:b/>
          <w:i/>
          <w:sz w:val="24"/>
          <w:szCs w:val="24"/>
        </w:rPr>
        <w:t>do oddziału przedszkolnego</w:t>
      </w:r>
      <w:r w:rsidR="005115CF" w:rsidRPr="00D411C3">
        <w:rPr>
          <w:rFonts w:ascii="Times New Roman" w:hAnsi="Times New Roman"/>
          <w:b/>
          <w:i/>
          <w:sz w:val="24"/>
          <w:szCs w:val="24"/>
        </w:rPr>
        <w:t xml:space="preserve"> i Wniosek rodziców</w:t>
      </w:r>
      <w:r w:rsidR="00D411C3">
        <w:rPr>
          <w:rFonts w:ascii="Times New Roman" w:hAnsi="Times New Roman"/>
          <w:b/>
          <w:i/>
          <w:sz w:val="24"/>
          <w:szCs w:val="24"/>
        </w:rPr>
        <w:t>.</w:t>
      </w:r>
    </w:p>
    <w:p w14:paraId="5FF47AD7" w14:textId="589F9F3F" w:rsidR="00E7391F" w:rsidRPr="00D411C3" w:rsidRDefault="00E7391F" w:rsidP="00D411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                             </w:t>
      </w:r>
    </w:p>
    <w:p w14:paraId="7DCB59FC" w14:textId="410914F0" w:rsidR="00D81E14" w:rsidRDefault="00E7391F" w:rsidP="00D81E14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b/>
          <w:sz w:val="24"/>
          <w:szCs w:val="24"/>
        </w:rPr>
        <w:t>Przebieg rekrutacji do oddziału przedszkolnego w szkole podstawowej.</w:t>
      </w:r>
    </w:p>
    <w:p w14:paraId="14750419" w14:textId="77777777" w:rsidR="00D81E14" w:rsidRPr="00D81E14" w:rsidRDefault="00D81E14" w:rsidP="00D81E14">
      <w:pPr>
        <w:pStyle w:val="Akapitzlist"/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08ED8C21" w14:textId="682ADC71" w:rsidR="00E7391F" w:rsidRPr="00D81E14" w:rsidRDefault="00E7391F" w:rsidP="00D81E1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81E14">
        <w:rPr>
          <w:rFonts w:ascii="Times New Roman" w:hAnsi="Times New Roman"/>
          <w:sz w:val="24"/>
          <w:szCs w:val="24"/>
        </w:rPr>
        <w:t xml:space="preserve">Terminy  zgłaszania dzieci  do oddziału przedszkolnego w szkole podstawowej wraz </w:t>
      </w:r>
      <w:r w:rsidRPr="00D81E14">
        <w:rPr>
          <w:rFonts w:ascii="Times New Roman" w:hAnsi="Times New Roman"/>
          <w:sz w:val="24"/>
          <w:szCs w:val="24"/>
        </w:rPr>
        <w:br/>
        <w:t xml:space="preserve">z obowiązującymi drukami </w:t>
      </w:r>
      <w:r w:rsidRPr="00D81E14">
        <w:rPr>
          <w:rFonts w:ascii="Times New Roman" w:hAnsi="Times New Roman"/>
          <w:b/>
          <w:i/>
          <w:sz w:val="24"/>
          <w:szCs w:val="24"/>
        </w:rPr>
        <w:t xml:space="preserve">Karty zgłoszenia do oddziału przedszkolnego w szkole podstawowej </w:t>
      </w:r>
      <w:r w:rsidRPr="00D81E14">
        <w:rPr>
          <w:rFonts w:ascii="Times New Roman" w:hAnsi="Times New Roman"/>
          <w:sz w:val="24"/>
          <w:szCs w:val="24"/>
        </w:rPr>
        <w:t xml:space="preserve">są każdego roku podawane do publicznej wiadomości  na stronie internetowej szkoły oraz na tablicy ogłoszeń na terenie szkoły.    </w:t>
      </w:r>
    </w:p>
    <w:p w14:paraId="1C258271" w14:textId="77777777" w:rsidR="00E7391F" w:rsidRPr="00D411C3" w:rsidRDefault="00E7391F" w:rsidP="00D81E1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 Zgłoszenie dziecka do oddziału przedszkolnego odbywa się, poprzez złożenie przez rodziców / prawnych opiekunów w sekretariacie szkoły </w:t>
      </w:r>
      <w:r w:rsidRPr="00D411C3">
        <w:rPr>
          <w:rFonts w:ascii="Times New Roman" w:hAnsi="Times New Roman"/>
          <w:b/>
          <w:i/>
          <w:sz w:val="24"/>
          <w:szCs w:val="24"/>
        </w:rPr>
        <w:t>Karty zgłoszenia do oddziału przedszkolnego</w:t>
      </w:r>
      <w:r w:rsidRPr="00D411C3">
        <w:rPr>
          <w:rFonts w:ascii="Times New Roman" w:hAnsi="Times New Roman"/>
          <w:sz w:val="24"/>
          <w:szCs w:val="24"/>
        </w:rPr>
        <w:t>.</w:t>
      </w:r>
    </w:p>
    <w:p w14:paraId="6609E238" w14:textId="73035F8A" w:rsidR="00E7391F" w:rsidRPr="00D411C3" w:rsidRDefault="00E7391F" w:rsidP="00D81E1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W przypadku, gdy liczba wniosków rodziców/prawnych opiekunów o przyjęcie                            do oddziału przedszkolnego dziecka zamieszkałego poza obwodem szkoły jest większa niż liczba wolnych miejsc, którymi dysponuje szkoła, dzieci przyjmuje się biorąc pod uwagę dodatkowe kryteria rekrutacji do oddziału przedszkolnego:</w:t>
      </w:r>
    </w:p>
    <w:p w14:paraId="24386EE3" w14:textId="77777777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wielodzietność rodziny kandydata,</w:t>
      </w:r>
    </w:p>
    <w:p w14:paraId="2402CD90" w14:textId="77777777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niepełnosprawność kandydata,</w:t>
      </w:r>
    </w:p>
    <w:p w14:paraId="1A94D1A6" w14:textId="77777777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niepełnosprawność jednego lub obojga  rodziców kandydata,</w:t>
      </w:r>
    </w:p>
    <w:p w14:paraId="5A3B99F4" w14:textId="77777777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niepełnosprawność rodzeństwa kandydata,</w:t>
      </w:r>
    </w:p>
    <w:p w14:paraId="3B8E1EE0" w14:textId="77777777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samotne wychowywanie kandydata w rodzinie ( wychowywanie dziecka przez pannę, kawalera, wdowę, wdowca, osobę pozostająca w separacji orzeczonej prawomocnym wyrokiem sądu, osobę rozwiedzioną ),</w:t>
      </w:r>
    </w:p>
    <w:p w14:paraId="56434D2B" w14:textId="0C698248" w:rsidR="00E7391F" w:rsidRPr="00D411C3" w:rsidRDefault="00E7391F" w:rsidP="00D81E1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objęcie kandydata piecz</w:t>
      </w:r>
      <w:r w:rsidR="00D81E14">
        <w:rPr>
          <w:rFonts w:ascii="Times New Roman" w:hAnsi="Times New Roman"/>
          <w:sz w:val="24"/>
          <w:szCs w:val="24"/>
        </w:rPr>
        <w:t>ą</w:t>
      </w:r>
      <w:r w:rsidRPr="00D411C3">
        <w:rPr>
          <w:rFonts w:ascii="Times New Roman" w:hAnsi="Times New Roman"/>
          <w:sz w:val="24"/>
          <w:szCs w:val="24"/>
        </w:rPr>
        <w:t xml:space="preserve"> zastępczą. </w:t>
      </w:r>
    </w:p>
    <w:p w14:paraId="6EF443A2" w14:textId="77777777" w:rsidR="00E7391F" w:rsidRPr="00D411C3" w:rsidRDefault="00E7391F" w:rsidP="00D81E14">
      <w:pPr>
        <w:spacing w:after="0" w:line="360" w:lineRule="auto"/>
        <w:ind w:left="710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W postępowaniu rekrutacyjnym wskazane kryteria mają jednakowa wartość. </w:t>
      </w:r>
    </w:p>
    <w:p w14:paraId="2BD395F7" w14:textId="65F13FF7" w:rsidR="00E7391F" w:rsidRPr="00D411C3" w:rsidRDefault="00E7391F" w:rsidP="00D81E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Warunkiem wszczęcia postępowania rekrutacyjnego, w celu przyjęcia dziecka zamieszkałego poza obwodem szkoły do  oddziału przedszkolnego  jest   złożenie przez rodzica / prawnego opiekuna  wniosku.  Wniosek   składa się w sekretariacie szkoły,</w:t>
      </w:r>
      <w:r w:rsidR="00D81E14">
        <w:rPr>
          <w:rFonts w:ascii="Times New Roman" w:hAnsi="Times New Roman"/>
          <w:sz w:val="24"/>
          <w:szCs w:val="24"/>
        </w:rPr>
        <w:t xml:space="preserve"> </w:t>
      </w:r>
      <w:r w:rsidR="001C23F2">
        <w:rPr>
          <w:rFonts w:ascii="Times New Roman" w:hAnsi="Times New Roman"/>
          <w:sz w:val="24"/>
          <w:szCs w:val="24"/>
        </w:rPr>
        <w:t xml:space="preserve">              </w:t>
      </w:r>
      <w:r w:rsidRPr="00D411C3">
        <w:rPr>
          <w:rFonts w:ascii="Times New Roman" w:hAnsi="Times New Roman"/>
          <w:sz w:val="24"/>
          <w:szCs w:val="24"/>
        </w:rPr>
        <w:t xml:space="preserve">w terminie podanym do publicznej wiadomości na stronie internetowej szkoły.                                           </w:t>
      </w:r>
    </w:p>
    <w:p w14:paraId="6F2CDECC" w14:textId="77777777" w:rsidR="00E7391F" w:rsidRPr="00D411C3" w:rsidRDefault="00E7391F" w:rsidP="00D81E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Listę dzieci przyjętych do oddziałów przedszkolnych ustala Komisja Rekrutacyjna, przyjmując zasadę,  że liczba dzieci w jednym oddziale nie może być większa niż 25 oraz zasadę tej samej ilości dzieci w każdym oddziale a także  zasadę koedukacyjności tj. równomiernego podziału na chłopców i dziewczynki.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6C2F8C" w14:textId="6F057200" w:rsidR="00E7391F" w:rsidRPr="00D411C3" w:rsidRDefault="00E7391F" w:rsidP="00D81E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Lista dzieci przyjętych do oddziału przedszkolnego jest podawana do publicznej</w:t>
      </w:r>
      <w:r w:rsidR="00D81E14">
        <w:rPr>
          <w:rFonts w:ascii="Times New Roman" w:hAnsi="Times New Roman"/>
          <w:sz w:val="24"/>
          <w:szCs w:val="24"/>
        </w:rPr>
        <w:t xml:space="preserve"> </w:t>
      </w:r>
      <w:r w:rsidRPr="00D411C3">
        <w:rPr>
          <w:rFonts w:ascii="Times New Roman" w:hAnsi="Times New Roman"/>
          <w:sz w:val="24"/>
          <w:szCs w:val="24"/>
        </w:rPr>
        <w:t>wiadomości na tablicy ogłoszeń w siedzibie szkoły zgodnie z harmonogramem rekrutacji.</w:t>
      </w:r>
    </w:p>
    <w:p w14:paraId="7C68D603" w14:textId="77777777" w:rsidR="00E7391F" w:rsidRPr="00D411C3" w:rsidRDefault="00E7391F" w:rsidP="00D81E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Lista dzieci  w poszczególnych zespołach  jest podawana do wiadomości  zainteresowanym rodzicom / prawnym opiekunom dzieci,  w sekretariacie szkoły,  w dniu 31 sierpnia danego roku szkolnego.                                                                                                                                                                                </w:t>
      </w:r>
    </w:p>
    <w:p w14:paraId="5CE72E38" w14:textId="1BA00F9C" w:rsidR="00E7391F" w:rsidRPr="00D411C3" w:rsidRDefault="00E7391F" w:rsidP="00D81E14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 Na drugim etapie postępowania rekrutacyjnego do oddziałów przedszkolnych</w:t>
      </w:r>
      <w:r w:rsidR="00D81E1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w publicznej szkole podstawowej dla których Gmina Gniewino jest organem prowadzącym, bierze się pod uwagę kryteria określone w uchwale nr XXXV/263/2017 Rady Gminy Gniewino z dnia 31. 03. 2017r. Są to następujące kryteria:</w:t>
      </w:r>
    </w:p>
    <w:p w14:paraId="2BE5015F" w14:textId="77777777" w:rsidR="00E7391F" w:rsidRPr="00D411C3" w:rsidRDefault="00E7391F" w:rsidP="00D81E14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Kandydat mieszka w obwodzie szkoły podstawowej, w której zorganizowana jest inna forma wychowania przedszkolnego lub oddział przedszkolny do którego prowadzona jest rekrutacja - 5</w:t>
      </w:r>
      <w:r w:rsidRPr="00D411C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pkt.</w:t>
      </w:r>
    </w:p>
    <w:p w14:paraId="0B7269FD" w14:textId="77777777" w:rsidR="00E7391F" w:rsidRPr="00D411C3" w:rsidRDefault="00E7391F" w:rsidP="00D81E14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Rodzeństwo kandydata w roku szkolnym, na który prowadzona jest rekrutacja, będzie uczęszczało do tej samej szkoły – 3</w:t>
      </w:r>
      <w:r w:rsidRPr="00D411C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pkt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B9EDC34" w14:textId="0EA18A61" w:rsidR="00E7391F" w:rsidRPr="00D81E14" w:rsidRDefault="00E7391F" w:rsidP="00D81E14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Kandydat wychowuje się w rodzinie objętej nadzorem kuratorskim lub wsparciem asystenta rodziny – </w:t>
      </w:r>
      <w:r w:rsidRPr="00D411C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 pkt.</w:t>
      </w:r>
    </w:p>
    <w:p w14:paraId="2872A304" w14:textId="77777777" w:rsidR="00E7391F" w:rsidRPr="00D411C3" w:rsidRDefault="00E7391F" w:rsidP="00D81E14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 xml:space="preserve"> W przypadku uzyskania jednakowej ilości punktów o przyjęciu decyduje data urodzenia, poczynając od dzieci najstarszych.</w:t>
      </w:r>
    </w:p>
    <w:p w14:paraId="50E4880D" w14:textId="77777777" w:rsidR="00E7391F" w:rsidRPr="00D411C3" w:rsidRDefault="00E7391F" w:rsidP="00D81E14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14:paraId="35CBD738" w14:textId="3B1F814C" w:rsidR="00D81E14" w:rsidRPr="00D81E14" w:rsidRDefault="00E7391F" w:rsidP="00D81E1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b/>
        </w:rPr>
      </w:pPr>
      <w:r w:rsidRPr="00D411C3">
        <w:rPr>
          <w:b/>
        </w:rPr>
        <w:t>Komisja rekrutacyjna:</w:t>
      </w:r>
    </w:p>
    <w:p w14:paraId="545998BA" w14:textId="77777777" w:rsidR="00E7391F" w:rsidRPr="00D411C3" w:rsidRDefault="00E7391F" w:rsidP="00D81E14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14:paraId="0C44FA67" w14:textId="77777777" w:rsidR="00E7391F" w:rsidRPr="00D411C3" w:rsidRDefault="00E7391F" w:rsidP="00D81E1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Dyrektor Zespołu Szkolno-Przedszkolnego w Kostkowie powołuje  co najmniej 3 osobową  komisję rekrutacyjną. Dyrektor wyznacza przewodniczącego komisji oraz </w:t>
      </w:r>
      <w:r w:rsidRPr="00D411C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411C3">
        <w:rPr>
          <w:rFonts w:ascii="Times New Roman" w:hAnsi="Times New Roman"/>
          <w:sz w:val="24"/>
          <w:szCs w:val="24"/>
        </w:rPr>
        <w:t>zobowiązuje członków tej komisji do zapoznania się i przestrzegania postanowień  niniejszego regulaminu rekrutacji.</w:t>
      </w:r>
    </w:p>
    <w:p w14:paraId="4D470B4C" w14:textId="77777777" w:rsidR="00E7391F" w:rsidRPr="00D411C3" w:rsidRDefault="00E7391F" w:rsidP="00D81E1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W sytuacji, gdy liczba zgłoszonych do przedszkola dzieci jest mniejsza od ilości miejsc, Dyrektor może odstąpić od powoływania komisji rekrutacyjnej.</w:t>
      </w:r>
    </w:p>
    <w:p w14:paraId="39894032" w14:textId="77777777" w:rsidR="00E7391F" w:rsidRPr="00D411C3" w:rsidRDefault="00E7391F" w:rsidP="00D81E14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D411C3">
        <w:t>Zadaniem komisji rekrutacyjnej jest:</w:t>
      </w:r>
    </w:p>
    <w:p w14:paraId="617092FB" w14:textId="77777777" w:rsidR="00E7391F" w:rsidRPr="00D411C3" w:rsidRDefault="00E7391F" w:rsidP="00D81E1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Weryfikacja wniosków kandydatów pod kątem formalnym oraz pod kątem spełniania kryteriów rekrutacyjnych.</w:t>
      </w:r>
    </w:p>
    <w:p w14:paraId="36C398B3" w14:textId="2626B69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Podanie do publicznej wiadomości listy kandydatów zakwalifikowanych i kandydatów niezakwalifikowanych, zawierających imiona i nazwiska kandydatów zgodnie</w:t>
      </w:r>
      <w:r w:rsidR="001C23F2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 xml:space="preserve"> z harmonogramem rekrutacji.</w:t>
      </w:r>
    </w:p>
    <w:p w14:paraId="08C5EBFD" w14:textId="7777777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Weryfikacja wniosków wg kryteriów podstawowych określonych w ustawie Prawo oświatowe i przyznawanie odpowiedniej ilości punktów.</w:t>
      </w:r>
    </w:p>
    <w:p w14:paraId="2BFAFE09" w14:textId="7777777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Weryfikacja wniosków wg kryteriów dodatkowych ustalonych przez organ prowadzący oraz przyznawanie odpowiedniej ilości punktów.</w:t>
      </w:r>
    </w:p>
    <w:p w14:paraId="56F070CA" w14:textId="611C32F9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hAnsi="Times New Roman"/>
          <w:sz w:val="24"/>
          <w:szCs w:val="24"/>
        </w:rPr>
        <w:t>P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odanie do publicznej wiadomości listy kandydatów przyjętych i nieprzyjętych do przedszkola, punktu przedszkolnego i oddziałów przedszkolnych zawierających imiona i nazwiska dzieci uszeregowane w kolejności alfabetycznej, zgodnie</w:t>
      </w:r>
      <w:r w:rsidR="00D81E1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1C23F2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z harmonogramem rekrutacji.</w:t>
      </w:r>
    </w:p>
    <w:p w14:paraId="6123E732" w14:textId="7777777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Sporządzenie protokołu postępowania rekrutacyjnego z każdego posiedzenia komisji.</w:t>
      </w:r>
    </w:p>
    <w:p w14:paraId="396965FF" w14:textId="7777777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hAnsi="Times New Roman"/>
          <w:sz w:val="24"/>
          <w:szCs w:val="24"/>
        </w:rPr>
        <w:t>Decyzje Komisji Kwalifikacyjnej są protokołowane i przechowywane w sekretariacie szkoły przez okres korzystania dziecka z </w:t>
      </w:r>
      <w:r w:rsidR="004054DA" w:rsidRPr="00D411C3">
        <w:rPr>
          <w:rFonts w:ascii="Times New Roman" w:hAnsi="Times New Roman"/>
          <w:sz w:val="24"/>
          <w:szCs w:val="24"/>
        </w:rPr>
        <w:t>wychowania p</w:t>
      </w:r>
      <w:r w:rsidRPr="00D411C3">
        <w:rPr>
          <w:rFonts w:ascii="Times New Roman" w:hAnsi="Times New Roman"/>
          <w:sz w:val="24"/>
          <w:szCs w:val="24"/>
        </w:rPr>
        <w:t>rzedszkolnego.</w:t>
      </w:r>
    </w:p>
    <w:p w14:paraId="1B7AB2A4" w14:textId="77777777" w:rsidR="00E7391F" w:rsidRPr="00D411C3" w:rsidRDefault="00E7391F" w:rsidP="00D81E14">
      <w:pPr>
        <w:pStyle w:val="Akapitzlist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411C3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Pr="00D411C3">
        <w:rPr>
          <w:rFonts w:ascii="Times New Roman" w:hAnsi="Times New Roman"/>
          <w:sz w:val="24"/>
          <w:szCs w:val="24"/>
        </w:rPr>
        <w:t>Liczba przyjętych dzieci nie może być wyższa od liczby miejsc w przedszkolu / punkcie przedszkolnym / oddziale przedszkolnym.</w:t>
      </w:r>
    </w:p>
    <w:p w14:paraId="4D241099" w14:textId="61B4FB93" w:rsidR="00E7391F" w:rsidRPr="00D411C3" w:rsidRDefault="00E7391F" w:rsidP="00D81E14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 W dniach wskazanych w harmonogramie postępowania rekrutacyjnego, rodzic/prawny opiekun dziecka zakwalifikowanego  do przedszkola / punktu przedszkolnego/oddziału przedszkolnego, zobowiązany jest do złożenia potwierdzenia woli</w:t>
      </w:r>
      <w:r w:rsidR="00D81E14">
        <w:rPr>
          <w:rFonts w:ascii="Times New Roman" w:hAnsi="Times New Roman"/>
          <w:sz w:val="24"/>
          <w:szCs w:val="24"/>
        </w:rPr>
        <w:t xml:space="preserve"> </w:t>
      </w:r>
      <w:r w:rsidRPr="00D411C3">
        <w:rPr>
          <w:rFonts w:ascii="Times New Roman" w:hAnsi="Times New Roman"/>
          <w:sz w:val="24"/>
          <w:szCs w:val="24"/>
        </w:rPr>
        <w:t>zapisu</w:t>
      </w:r>
      <w:r w:rsidR="00D81E14">
        <w:rPr>
          <w:rFonts w:ascii="Times New Roman" w:hAnsi="Times New Roman"/>
          <w:sz w:val="24"/>
          <w:szCs w:val="24"/>
        </w:rPr>
        <w:t xml:space="preserve"> </w:t>
      </w:r>
      <w:r w:rsidRPr="00D411C3">
        <w:rPr>
          <w:rFonts w:ascii="Times New Roman" w:hAnsi="Times New Roman"/>
          <w:sz w:val="24"/>
          <w:szCs w:val="24"/>
        </w:rPr>
        <w:t xml:space="preserve">dziecka </w:t>
      </w:r>
      <w:r w:rsidR="001C23F2">
        <w:rPr>
          <w:rFonts w:ascii="Times New Roman" w:hAnsi="Times New Roman"/>
          <w:sz w:val="24"/>
          <w:szCs w:val="24"/>
        </w:rPr>
        <w:t xml:space="preserve">          </w:t>
      </w:r>
      <w:r w:rsidRPr="00D411C3">
        <w:rPr>
          <w:rFonts w:ascii="Times New Roman" w:hAnsi="Times New Roman"/>
          <w:sz w:val="24"/>
          <w:szCs w:val="24"/>
        </w:rPr>
        <w:t xml:space="preserve">w przedszkolu ( do którego zostało zakwalifikowane). </w:t>
      </w:r>
    </w:p>
    <w:p w14:paraId="7B9DA14F" w14:textId="77777777" w:rsidR="00E7391F" w:rsidRPr="00D411C3" w:rsidRDefault="00E7391F" w:rsidP="00D81E14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Dane osobowe kandydatów zgromadzone w celach postępowania rekrutacyjnego oraz dokumentacja postępowania rekrutacyjnego są przechowywane nie dłużej niż do końca okresu, w którym dziecko korzysta z wychowania przedszkolnego w Zespole Szkolno-Przedszkolnym w Kostkowie.  Dane osobowe kandydatów nieprzyjętych zgromadzone w celach postępowania rekrutacyjnego są przechowywane przez okres roku, chyba że na rozstrzygnięcie dyrektora przedszkola, szkoły lub placówki została wniesiona skarga do sądu administracyjnego i postępowanie nie zostało zakończone prawomocnym wyrokiem. </w:t>
      </w:r>
    </w:p>
    <w:p w14:paraId="2F3DC664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FF0AB37" w14:textId="6E1FC966" w:rsidR="00E7391F" w:rsidRPr="00D81E14" w:rsidRDefault="00E7391F" w:rsidP="00D81E14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81E14">
        <w:rPr>
          <w:rFonts w:ascii="Times New Roman" w:hAnsi="Times New Roman"/>
          <w:b/>
          <w:sz w:val="24"/>
          <w:szCs w:val="24"/>
        </w:rPr>
        <w:t>Tryb odwoławczy.</w:t>
      </w:r>
    </w:p>
    <w:p w14:paraId="6D5EEFBB" w14:textId="77777777" w:rsidR="00D81E14" w:rsidRPr="00D81E14" w:rsidRDefault="00D81E14" w:rsidP="00D81E14">
      <w:pPr>
        <w:pStyle w:val="Akapitzlist"/>
        <w:shd w:val="clear" w:color="auto" w:fill="FFFFFF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7EE5425B" w14:textId="77777777" w:rsidR="00E7391F" w:rsidRPr="00D411C3" w:rsidRDefault="00E7391F" w:rsidP="00D81E1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W terminie 7 dni od dnia opublikowania listy dzieci przyjętych i nieprzyjętych do rodzic / prawny opiekun może wystąpić do Komisji Rekrutacyjnej z wnioskiem </w:t>
      </w:r>
      <w:r w:rsidRPr="00D411C3">
        <w:rPr>
          <w:rFonts w:ascii="Times New Roman" w:hAnsi="Times New Roman"/>
          <w:sz w:val="24"/>
          <w:szCs w:val="24"/>
        </w:rPr>
        <w:br/>
        <w:t xml:space="preserve">o sporządzenie uzasadnienia odmowy przyjęcia kandydata. </w:t>
      </w:r>
    </w:p>
    <w:p w14:paraId="3C2F941F" w14:textId="77777777" w:rsidR="00E7391F" w:rsidRPr="00D411C3" w:rsidRDefault="00E7391F" w:rsidP="00D81E14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W terminie 5 dni od wystąpienia rodzica / prawnego opiekuna kandydata, Komisja Rekrutacyjna sporządza uzasadnienie odmowy przyjęcia dziecka. </w:t>
      </w:r>
    </w:p>
    <w:p w14:paraId="085234DE" w14:textId="77777777" w:rsidR="00E7391F" w:rsidRPr="00D411C3" w:rsidRDefault="00E7391F" w:rsidP="00D81E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Rodzic kandydata, w terminie 7 dni od dnia otrzymania uzasadnienia  może wnieść                                do dyrektora publicznego przedszkola, publicznej szkoły odwołanie od rozstrzygnięcia Komisji Rekrutacyjnej. Obowiązuje forma pisemna.</w:t>
      </w:r>
    </w:p>
    <w:p w14:paraId="54C2E6B0" w14:textId="77777777" w:rsidR="00E7391F" w:rsidRPr="00D411C3" w:rsidRDefault="00E7391F" w:rsidP="00D81E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Dyrektor szkoły rozpatruje odwołanie od rozstrzygnięcia Komisji Rekrutacyjnej                           w terminie 7 dni od dnia otrzymania odwołania.</w:t>
      </w:r>
    </w:p>
    <w:p w14:paraId="5418D710" w14:textId="77777777" w:rsidR="00E7391F" w:rsidRPr="00D411C3" w:rsidRDefault="00E7391F" w:rsidP="00D81E1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 xml:space="preserve"> Na rozstrzygnięcie dyrektora służy skarga do sądu administracyjnego.</w:t>
      </w:r>
    </w:p>
    <w:p w14:paraId="57FF5495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5CB4D0" w14:textId="2338F6CB" w:rsidR="00E7391F" w:rsidRPr="00175BD4" w:rsidRDefault="00E7391F" w:rsidP="00175BD4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5BD4">
        <w:rPr>
          <w:rFonts w:ascii="Times New Roman" w:hAnsi="Times New Roman"/>
          <w:b/>
          <w:sz w:val="24"/>
          <w:szCs w:val="24"/>
        </w:rPr>
        <w:t>Oczekiwanie na miejsce w przedszkolu / punkcie przedszkolnym</w:t>
      </w:r>
    </w:p>
    <w:p w14:paraId="749183D9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D7C1871" w14:textId="2059F062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1. Rodzice/prawni opiekunowie dzieci nieprzyjętych do przedszkola / punktu przedszkolnego mogą składać wnioski do Dyrektora Zespołu Szkolno-Przedszkolnego w Kostkowie</w:t>
      </w:r>
      <w:r w:rsidR="00175BD4">
        <w:rPr>
          <w:rFonts w:ascii="Times New Roman" w:hAnsi="Times New Roman"/>
          <w:sz w:val="24"/>
          <w:szCs w:val="24"/>
        </w:rPr>
        <w:t xml:space="preserve">               </w:t>
      </w:r>
      <w:r w:rsidR="001C23F2">
        <w:rPr>
          <w:rFonts w:ascii="Times New Roman" w:hAnsi="Times New Roman"/>
          <w:sz w:val="24"/>
          <w:szCs w:val="24"/>
        </w:rPr>
        <w:t xml:space="preserve">       </w:t>
      </w:r>
      <w:r w:rsidR="00175BD4">
        <w:rPr>
          <w:rFonts w:ascii="Times New Roman" w:hAnsi="Times New Roman"/>
          <w:sz w:val="24"/>
          <w:szCs w:val="24"/>
        </w:rPr>
        <w:t xml:space="preserve"> </w:t>
      </w:r>
      <w:r w:rsidRPr="00D411C3">
        <w:rPr>
          <w:rFonts w:ascii="Times New Roman" w:hAnsi="Times New Roman"/>
          <w:sz w:val="24"/>
          <w:szCs w:val="24"/>
        </w:rPr>
        <w:t xml:space="preserve"> i oczekiwać na miejsce.</w:t>
      </w:r>
    </w:p>
    <w:p w14:paraId="6CC25D39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2.  Przyjmowanie dzieci do przedszkola / punktu przedszkolnego w ciągu roku prowadzi Dyrektor, zakładając listę dzieci oczekujących na miejsce, według kolejności zgłoszeń, uwzględniając wyżej wymienione zasady.</w:t>
      </w:r>
    </w:p>
    <w:p w14:paraId="66E33015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B87F5B" w14:textId="3FD432B5" w:rsidR="00E7391F" w:rsidRPr="00175BD4" w:rsidRDefault="00E7391F" w:rsidP="00175BD4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75BD4">
        <w:rPr>
          <w:rFonts w:ascii="Times New Roman" w:hAnsi="Times New Roman"/>
          <w:b/>
          <w:sz w:val="24"/>
          <w:szCs w:val="24"/>
        </w:rPr>
        <w:t>Skreślenie z listy dzieci w przedszkolu/punkcie przedszkolnym</w:t>
      </w:r>
    </w:p>
    <w:p w14:paraId="24FA84DA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C75AEA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1.  Dyrektor może skreślić z listy dziecko na podstawie decyzji administracyjnej jeśli:</w:t>
      </w:r>
    </w:p>
    <w:p w14:paraId="2FF793EF" w14:textId="72AF8A49" w:rsidR="00E7391F" w:rsidRPr="00D411C3" w:rsidRDefault="00E7391F" w:rsidP="00D81E14">
      <w:pPr>
        <w:shd w:val="clear" w:color="auto" w:fill="FFFFFF"/>
        <w:spacing w:after="0" w:line="36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a) rodzic nie pokrywa kosztów pobytu dziecka w przedszkolu do 20-ego dnia każdego miesiąca, a wynikających ze świadczeń w zakresie przekraczającym realizację podstawy programowej wychowania przedszkolnego, obejmujących zajęcia opiekuńczo-wychowawcze i dydaktyczne powyżej 5 godzin dziennie</w:t>
      </w:r>
      <w:r w:rsidR="00175BD4">
        <w:rPr>
          <w:rFonts w:ascii="Times New Roman" w:hAnsi="Times New Roman"/>
          <w:sz w:val="24"/>
          <w:szCs w:val="24"/>
        </w:rPr>
        <w:t>,</w:t>
      </w:r>
    </w:p>
    <w:p w14:paraId="47F2F1E5" w14:textId="5358F81F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b)    dziecko ma nieusprawiedliwione nieobecności dłużej niż miesiąc</w:t>
      </w:r>
      <w:r w:rsidR="00175BD4">
        <w:rPr>
          <w:rFonts w:ascii="Times New Roman" w:hAnsi="Times New Roman"/>
          <w:sz w:val="24"/>
          <w:szCs w:val="24"/>
        </w:rPr>
        <w:t>,</w:t>
      </w:r>
    </w:p>
    <w:p w14:paraId="4E36AF43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411C3">
        <w:rPr>
          <w:rFonts w:ascii="Times New Roman" w:hAnsi="Times New Roman"/>
          <w:sz w:val="24"/>
          <w:szCs w:val="24"/>
        </w:rPr>
        <w:t>c)    dziecko swoim zachowaniem stanowi zagrożenie bezpieczeństwa innych dzieci.</w:t>
      </w:r>
    </w:p>
    <w:p w14:paraId="22EE8BB6" w14:textId="1733A2CB" w:rsidR="00E7391F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2F8FDF2" w14:textId="77777777" w:rsidR="00175BD4" w:rsidRPr="00D411C3" w:rsidRDefault="00175BD4" w:rsidP="00D81E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D2A5EBD" w14:textId="56ADD27F" w:rsidR="00175BD4" w:rsidRPr="00175BD4" w:rsidRDefault="00E7391F" w:rsidP="00175BD4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75BD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Postanowienia końcowe</w:t>
      </w:r>
    </w:p>
    <w:p w14:paraId="29BC6C09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14:paraId="3C89570F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1.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 Zmiany do Regulaminu wprowadzane są na zasadach obowiązujących przy jego  wprowadzeniu.</w:t>
      </w:r>
    </w:p>
    <w:p w14:paraId="7BDDA05B" w14:textId="77777777" w:rsidR="00E7391F" w:rsidRPr="00D411C3" w:rsidRDefault="00E7391F" w:rsidP="00D81E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411C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2. </w:t>
      </w:r>
      <w:r w:rsidRPr="00D411C3">
        <w:rPr>
          <w:rFonts w:ascii="Times New Roman" w:eastAsia="Times New Roman" w:hAnsi="Times New Roman"/>
          <w:sz w:val="24"/>
          <w:szCs w:val="24"/>
          <w:lang w:eastAsia="pl-PL"/>
        </w:rPr>
        <w:t>Regulamin obowiązuje z dniem wydania zarządzenia dyrektora o jego wprowadzeniu.</w:t>
      </w:r>
    </w:p>
    <w:p w14:paraId="67B546EF" w14:textId="77777777" w:rsidR="00E7391F" w:rsidRPr="00D411C3" w:rsidRDefault="00E7391F" w:rsidP="00D81E14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14:paraId="306F3776" w14:textId="5B7F3FAD" w:rsidR="00E7391F" w:rsidRDefault="00E7391F" w:rsidP="00175BD4">
      <w:pPr>
        <w:pStyle w:val="NormalnyWeb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b/>
        </w:rPr>
      </w:pPr>
      <w:r w:rsidRPr="00D411C3">
        <w:rPr>
          <w:b/>
        </w:rPr>
        <w:t>Załączniki</w:t>
      </w:r>
    </w:p>
    <w:p w14:paraId="45A4B9F8" w14:textId="77777777" w:rsidR="00175BD4" w:rsidRPr="00AA0B5A" w:rsidRDefault="00175BD4" w:rsidP="00175BD4">
      <w:pPr>
        <w:pStyle w:val="NormalnyWeb"/>
        <w:spacing w:before="0" w:beforeAutospacing="0" w:after="0" w:afterAutospacing="0" w:line="360" w:lineRule="auto"/>
        <w:ind w:left="1080"/>
        <w:jc w:val="both"/>
        <w:rPr>
          <w:b/>
        </w:rPr>
      </w:pPr>
    </w:p>
    <w:p w14:paraId="26266D6A" w14:textId="38EE0C3D" w:rsidR="00E7391F" w:rsidRPr="00AA0B5A" w:rsidRDefault="00E7391F" w:rsidP="00175BD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0B5A">
        <w:rPr>
          <w:rFonts w:ascii="Times New Roman" w:hAnsi="Times New Roman"/>
          <w:sz w:val="24"/>
          <w:szCs w:val="24"/>
        </w:rPr>
        <w:t>Deklaracja o kontynuowaniu wychowania przedszkolnego</w:t>
      </w:r>
      <w:r w:rsidR="00AA0B5A">
        <w:rPr>
          <w:rFonts w:ascii="Times New Roman" w:hAnsi="Times New Roman"/>
          <w:sz w:val="24"/>
          <w:szCs w:val="24"/>
        </w:rPr>
        <w:t xml:space="preserve"> </w:t>
      </w:r>
      <w:r w:rsidRPr="00AA0B5A">
        <w:rPr>
          <w:rFonts w:ascii="Times New Roman" w:hAnsi="Times New Roman"/>
          <w:sz w:val="24"/>
          <w:szCs w:val="24"/>
        </w:rPr>
        <w:t>w Samorządowym Przedszkolu</w:t>
      </w:r>
      <w:r w:rsidR="00175BD4" w:rsidRPr="00AA0B5A">
        <w:rPr>
          <w:rFonts w:ascii="Times New Roman" w:hAnsi="Times New Roman"/>
          <w:sz w:val="24"/>
          <w:szCs w:val="24"/>
        </w:rPr>
        <w:t xml:space="preserve"> </w:t>
      </w:r>
      <w:r w:rsidRPr="00AA0B5A">
        <w:rPr>
          <w:rFonts w:ascii="Times New Roman" w:hAnsi="Times New Roman"/>
          <w:sz w:val="24"/>
          <w:szCs w:val="24"/>
        </w:rPr>
        <w:t>w Kost</w:t>
      </w:r>
      <w:r w:rsidR="00AA0B5A">
        <w:rPr>
          <w:rFonts w:ascii="Times New Roman" w:hAnsi="Times New Roman"/>
          <w:sz w:val="24"/>
          <w:szCs w:val="24"/>
        </w:rPr>
        <w:t>k</w:t>
      </w:r>
      <w:r w:rsidRPr="00AA0B5A">
        <w:rPr>
          <w:rFonts w:ascii="Times New Roman" w:hAnsi="Times New Roman"/>
          <w:sz w:val="24"/>
          <w:szCs w:val="24"/>
        </w:rPr>
        <w:t xml:space="preserve">owie </w:t>
      </w:r>
      <w:r w:rsidR="004054DA" w:rsidRPr="00AA0B5A">
        <w:rPr>
          <w:rFonts w:ascii="Times New Roman" w:hAnsi="Times New Roman"/>
          <w:sz w:val="24"/>
          <w:szCs w:val="24"/>
        </w:rPr>
        <w:t>w  roku szkolnym 202</w:t>
      </w:r>
      <w:r w:rsidR="00175BD4" w:rsidRPr="00AA0B5A">
        <w:rPr>
          <w:rFonts w:ascii="Times New Roman" w:hAnsi="Times New Roman"/>
          <w:sz w:val="24"/>
          <w:szCs w:val="24"/>
        </w:rPr>
        <w:t>2</w:t>
      </w:r>
      <w:r w:rsidRPr="00AA0B5A">
        <w:rPr>
          <w:rFonts w:ascii="Times New Roman" w:hAnsi="Times New Roman"/>
          <w:sz w:val="24"/>
          <w:szCs w:val="24"/>
        </w:rPr>
        <w:t xml:space="preserve"> / 202</w:t>
      </w:r>
      <w:r w:rsidR="00175BD4" w:rsidRPr="00AA0B5A">
        <w:rPr>
          <w:rFonts w:ascii="Times New Roman" w:hAnsi="Times New Roman"/>
          <w:sz w:val="24"/>
          <w:szCs w:val="24"/>
        </w:rPr>
        <w:t>3;</w:t>
      </w:r>
    </w:p>
    <w:p w14:paraId="2B404A42" w14:textId="1B08C91B" w:rsidR="00E7391F" w:rsidRPr="00AA0B5A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A0B5A">
        <w:rPr>
          <w:rFonts w:ascii="Times New Roman" w:hAnsi="Times New Roman"/>
          <w:sz w:val="24"/>
          <w:szCs w:val="24"/>
        </w:rPr>
        <w:t xml:space="preserve">Deklaracja o kontynuowaniu wychowania przedszkolnego  w Punkcie Przedszkolnym </w:t>
      </w:r>
      <w:r w:rsidRPr="00AA0B5A">
        <w:rPr>
          <w:rFonts w:ascii="Times New Roman" w:hAnsi="Times New Roman"/>
          <w:sz w:val="24"/>
          <w:szCs w:val="24"/>
        </w:rPr>
        <w:br/>
        <w:t xml:space="preserve">w Rybnie </w:t>
      </w:r>
      <w:r w:rsidR="004054DA" w:rsidRPr="00AA0B5A">
        <w:rPr>
          <w:rFonts w:ascii="Times New Roman" w:hAnsi="Times New Roman"/>
          <w:sz w:val="24"/>
          <w:szCs w:val="24"/>
        </w:rPr>
        <w:t>w roku szkolnym 202</w:t>
      </w:r>
      <w:r w:rsidR="00175BD4" w:rsidRPr="00AA0B5A">
        <w:rPr>
          <w:rFonts w:ascii="Times New Roman" w:hAnsi="Times New Roman"/>
          <w:sz w:val="24"/>
          <w:szCs w:val="24"/>
        </w:rPr>
        <w:t>2</w:t>
      </w:r>
      <w:r w:rsidRPr="00AA0B5A">
        <w:rPr>
          <w:rFonts w:ascii="Times New Roman" w:hAnsi="Times New Roman"/>
          <w:sz w:val="24"/>
          <w:szCs w:val="24"/>
        </w:rPr>
        <w:t xml:space="preserve"> / 202</w:t>
      </w:r>
      <w:r w:rsidR="00175BD4" w:rsidRPr="00AA0B5A">
        <w:rPr>
          <w:rFonts w:ascii="Times New Roman" w:hAnsi="Times New Roman"/>
          <w:sz w:val="24"/>
          <w:szCs w:val="24"/>
        </w:rPr>
        <w:t>3;</w:t>
      </w:r>
    </w:p>
    <w:p w14:paraId="5C6D9C25" w14:textId="6ADD736D" w:rsidR="00E7391F" w:rsidRPr="007E7A14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E7A14">
        <w:rPr>
          <w:rFonts w:ascii="Times New Roman" w:hAnsi="Times New Roman"/>
          <w:sz w:val="24"/>
          <w:szCs w:val="24"/>
        </w:rPr>
        <w:t xml:space="preserve">Deklaracja o kontynuowaniu wychowania przedszkolnego  w oddziale przedszkolnym przy Samorządowej Szkole Podstawowej im. ks. Stanisława Galasa w </w:t>
      </w:r>
      <w:r w:rsidR="004054DA" w:rsidRPr="007E7A14">
        <w:rPr>
          <w:rFonts w:ascii="Times New Roman" w:hAnsi="Times New Roman"/>
          <w:sz w:val="24"/>
          <w:szCs w:val="24"/>
        </w:rPr>
        <w:t>Kostkowie</w:t>
      </w:r>
      <w:r w:rsidR="00175BD4" w:rsidRPr="007E7A14">
        <w:rPr>
          <w:rFonts w:ascii="Times New Roman" w:hAnsi="Times New Roman"/>
          <w:sz w:val="24"/>
          <w:szCs w:val="24"/>
        </w:rPr>
        <w:t xml:space="preserve">     </w:t>
      </w:r>
      <w:r w:rsidR="004054DA" w:rsidRPr="007E7A14">
        <w:rPr>
          <w:rFonts w:ascii="Times New Roman" w:hAnsi="Times New Roman"/>
          <w:sz w:val="24"/>
          <w:szCs w:val="24"/>
        </w:rPr>
        <w:t xml:space="preserve">  </w:t>
      </w:r>
      <w:r w:rsidR="001C23F2" w:rsidRPr="007E7A14">
        <w:rPr>
          <w:rFonts w:ascii="Times New Roman" w:hAnsi="Times New Roman"/>
          <w:sz w:val="24"/>
          <w:szCs w:val="24"/>
        </w:rPr>
        <w:t xml:space="preserve">      </w:t>
      </w:r>
      <w:r w:rsidR="004054DA" w:rsidRPr="007E7A14">
        <w:rPr>
          <w:rFonts w:ascii="Times New Roman" w:hAnsi="Times New Roman"/>
          <w:sz w:val="24"/>
          <w:szCs w:val="24"/>
        </w:rPr>
        <w:t>w  roku szkolnym 202</w:t>
      </w:r>
      <w:r w:rsidR="00175BD4" w:rsidRPr="007E7A14">
        <w:rPr>
          <w:rFonts w:ascii="Times New Roman" w:hAnsi="Times New Roman"/>
          <w:sz w:val="24"/>
          <w:szCs w:val="24"/>
        </w:rPr>
        <w:t>2</w:t>
      </w:r>
      <w:r w:rsidR="004054DA" w:rsidRPr="007E7A14">
        <w:rPr>
          <w:rFonts w:ascii="Times New Roman" w:hAnsi="Times New Roman"/>
          <w:sz w:val="24"/>
          <w:szCs w:val="24"/>
        </w:rPr>
        <w:t xml:space="preserve"> / 202</w:t>
      </w:r>
      <w:r w:rsidR="00175BD4" w:rsidRPr="007E7A14">
        <w:rPr>
          <w:rFonts w:ascii="Times New Roman" w:hAnsi="Times New Roman"/>
          <w:sz w:val="24"/>
          <w:szCs w:val="24"/>
        </w:rPr>
        <w:t>3;</w:t>
      </w:r>
    </w:p>
    <w:p w14:paraId="740C0CEF" w14:textId="4E731B13" w:rsidR="00E7391F" w:rsidRPr="002D1B11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1B11">
        <w:rPr>
          <w:rFonts w:ascii="Times New Roman" w:hAnsi="Times New Roman"/>
          <w:sz w:val="24"/>
          <w:szCs w:val="24"/>
        </w:rPr>
        <w:t>Karta zgłoszenia dziecka do Samorządowego Przedszkola w Kost</w:t>
      </w:r>
      <w:r w:rsidR="00AA0B5A" w:rsidRPr="002D1B11">
        <w:rPr>
          <w:rFonts w:ascii="Times New Roman" w:hAnsi="Times New Roman"/>
          <w:sz w:val="24"/>
          <w:szCs w:val="24"/>
        </w:rPr>
        <w:t>k</w:t>
      </w:r>
      <w:r w:rsidRPr="002D1B11">
        <w:rPr>
          <w:rFonts w:ascii="Times New Roman" w:hAnsi="Times New Roman"/>
          <w:sz w:val="24"/>
          <w:szCs w:val="24"/>
        </w:rPr>
        <w:t xml:space="preserve">owie na rok szkolny </w:t>
      </w:r>
      <w:r w:rsidRPr="002D1B11">
        <w:rPr>
          <w:rFonts w:ascii="Times New Roman" w:hAnsi="Times New Roman"/>
          <w:sz w:val="24"/>
          <w:szCs w:val="24"/>
        </w:rPr>
        <w:br/>
      </w:r>
      <w:r w:rsidR="004054DA" w:rsidRPr="002D1B11">
        <w:rPr>
          <w:rFonts w:ascii="Times New Roman" w:hAnsi="Times New Roman"/>
          <w:sz w:val="24"/>
          <w:szCs w:val="24"/>
        </w:rPr>
        <w:t>202</w:t>
      </w:r>
      <w:r w:rsidR="00175BD4" w:rsidRPr="002D1B11">
        <w:rPr>
          <w:rFonts w:ascii="Times New Roman" w:hAnsi="Times New Roman"/>
          <w:sz w:val="24"/>
          <w:szCs w:val="24"/>
        </w:rPr>
        <w:t>2</w:t>
      </w:r>
      <w:r w:rsidRPr="002D1B11">
        <w:rPr>
          <w:rFonts w:ascii="Times New Roman" w:hAnsi="Times New Roman"/>
          <w:sz w:val="24"/>
          <w:szCs w:val="24"/>
        </w:rPr>
        <w:t xml:space="preserve"> / </w:t>
      </w:r>
      <w:r w:rsidR="004054DA" w:rsidRPr="002D1B11">
        <w:rPr>
          <w:rFonts w:ascii="Times New Roman" w:hAnsi="Times New Roman"/>
          <w:sz w:val="24"/>
          <w:szCs w:val="24"/>
        </w:rPr>
        <w:t>202</w:t>
      </w:r>
      <w:r w:rsidR="00175BD4" w:rsidRPr="002D1B11">
        <w:rPr>
          <w:rFonts w:ascii="Times New Roman" w:hAnsi="Times New Roman"/>
          <w:sz w:val="24"/>
          <w:szCs w:val="24"/>
        </w:rPr>
        <w:t>3;</w:t>
      </w:r>
    </w:p>
    <w:p w14:paraId="0D591055" w14:textId="2D6E512B" w:rsidR="00E7391F" w:rsidRPr="002D1B11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D1B11">
        <w:rPr>
          <w:rFonts w:ascii="Times New Roman" w:hAnsi="Times New Roman"/>
          <w:sz w:val="24"/>
          <w:szCs w:val="24"/>
        </w:rPr>
        <w:t xml:space="preserve">Karta zgłoszenia dziecka do Punktu Przedszkolnego w Rybnie </w:t>
      </w:r>
      <w:r w:rsidR="004054DA" w:rsidRPr="002D1B11">
        <w:rPr>
          <w:rFonts w:ascii="Times New Roman" w:hAnsi="Times New Roman"/>
          <w:sz w:val="24"/>
          <w:szCs w:val="24"/>
        </w:rPr>
        <w:t>na rok szkolny 202</w:t>
      </w:r>
      <w:r w:rsidR="00175BD4" w:rsidRPr="002D1B11">
        <w:rPr>
          <w:rFonts w:ascii="Times New Roman" w:hAnsi="Times New Roman"/>
          <w:sz w:val="24"/>
          <w:szCs w:val="24"/>
        </w:rPr>
        <w:t>2</w:t>
      </w:r>
      <w:r w:rsidRPr="002D1B11">
        <w:rPr>
          <w:rFonts w:ascii="Times New Roman" w:hAnsi="Times New Roman"/>
          <w:sz w:val="24"/>
          <w:szCs w:val="24"/>
        </w:rPr>
        <w:t xml:space="preserve">/ </w:t>
      </w:r>
      <w:r w:rsidR="004054DA" w:rsidRPr="002D1B11">
        <w:rPr>
          <w:rFonts w:ascii="Times New Roman" w:hAnsi="Times New Roman"/>
          <w:sz w:val="24"/>
          <w:szCs w:val="24"/>
        </w:rPr>
        <w:t>202</w:t>
      </w:r>
      <w:r w:rsidR="00175BD4" w:rsidRPr="002D1B11">
        <w:rPr>
          <w:rFonts w:ascii="Times New Roman" w:hAnsi="Times New Roman"/>
          <w:sz w:val="24"/>
          <w:szCs w:val="24"/>
        </w:rPr>
        <w:t>3;</w:t>
      </w:r>
    </w:p>
    <w:p w14:paraId="2CD448C0" w14:textId="55A85B18" w:rsidR="00E7391F" w:rsidRPr="0091062A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062A">
        <w:rPr>
          <w:rFonts w:ascii="Times New Roman" w:hAnsi="Times New Roman"/>
          <w:sz w:val="24"/>
          <w:szCs w:val="24"/>
        </w:rPr>
        <w:t>Karta zgłoszenia dziecka do oddziału przedszkolnego przy Samorządowej Szkole Podstawowej im. ks. Stanisława Galasa  w Kostowie na rok szkolny 202</w:t>
      </w:r>
      <w:r w:rsidR="00175BD4" w:rsidRPr="0091062A">
        <w:rPr>
          <w:rFonts w:ascii="Times New Roman" w:hAnsi="Times New Roman"/>
          <w:sz w:val="24"/>
          <w:szCs w:val="24"/>
        </w:rPr>
        <w:t>2</w:t>
      </w:r>
      <w:r w:rsidR="004054DA" w:rsidRPr="0091062A">
        <w:rPr>
          <w:rFonts w:ascii="Times New Roman" w:hAnsi="Times New Roman"/>
          <w:sz w:val="24"/>
          <w:szCs w:val="24"/>
        </w:rPr>
        <w:t>/202</w:t>
      </w:r>
      <w:r w:rsidR="00175BD4" w:rsidRPr="0091062A">
        <w:rPr>
          <w:rFonts w:ascii="Times New Roman" w:hAnsi="Times New Roman"/>
          <w:sz w:val="24"/>
          <w:szCs w:val="24"/>
        </w:rPr>
        <w:t>3;</w:t>
      </w:r>
    </w:p>
    <w:p w14:paraId="66F7A63E" w14:textId="35676B49" w:rsidR="00E7391F" w:rsidRPr="00E663FD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3FD">
        <w:rPr>
          <w:rFonts w:ascii="Times New Roman" w:hAnsi="Times New Roman"/>
          <w:sz w:val="24"/>
          <w:szCs w:val="24"/>
        </w:rPr>
        <w:t>Potwierdzenie woli zapisu dziecka do Samorządowego Przedszkola w Kostkowie</w:t>
      </w:r>
      <w:r w:rsidR="00175BD4" w:rsidRPr="00E663FD">
        <w:rPr>
          <w:rFonts w:ascii="Times New Roman" w:hAnsi="Times New Roman"/>
          <w:sz w:val="24"/>
          <w:szCs w:val="24"/>
        </w:rPr>
        <w:t>;</w:t>
      </w:r>
    </w:p>
    <w:p w14:paraId="45B19714" w14:textId="5B8BA011" w:rsidR="00E7391F" w:rsidRPr="00E663FD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63FD">
        <w:rPr>
          <w:rFonts w:ascii="Times New Roman" w:hAnsi="Times New Roman"/>
          <w:sz w:val="24"/>
          <w:szCs w:val="24"/>
        </w:rPr>
        <w:t>Potwierdzenie woli zapisu dziecka do Punktu Przedszkolnego w Rybnie</w:t>
      </w:r>
      <w:r w:rsidR="00175BD4" w:rsidRPr="00E663FD">
        <w:rPr>
          <w:rFonts w:ascii="Times New Roman" w:hAnsi="Times New Roman"/>
          <w:sz w:val="24"/>
          <w:szCs w:val="24"/>
        </w:rPr>
        <w:t>;</w:t>
      </w:r>
    </w:p>
    <w:p w14:paraId="48FDAC16" w14:textId="36BB8F92" w:rsidR="00E7391F" w:rsidRPr="008611E6" w:rsidRDefault="00E7391F" w:rsidP="00D81E14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611E6">
        <w:rPr>
          <w:rFonts w:ascii="Times New Roman" w:hAnsi="Times New Roman"/>
          <w:sz w:val="24"/>
          <w:szCs w:val="24"/>
        </w:rPr>
        <w:t>Potwierdzenie woli zapisu dziecka do oddziału przedszkolnego przy Samorządowej Szkole Podstawowej im. ks. Stanisława Galasa w Kost</w:t>
      </w:r>
      <w:r w:rsidR="000E676E" w:rsidRPr="008611E6">
        <w:rPr>
          <w:rFonts w:ascii="Times New Roman" w:hAnsi="Times New Roman"/>
          <w:sz w:val="24"/>
          <w:szCs w:val="24"/>
        </w:rPr>
        <w:t>k</w:t>
      </w:r>
      <w:r w:rsidRPr="008611E6">
        <w:rPr>
          <w:rFonts w:ascii="Times New Roman" w:hAnsi="Times New Roman"/>
          <w:sz w:val="24"/>
          <w:szCs w:val="24"/>
        </w:rPr>
        <w:t>owie</w:t>
      </w:r>
      <w:r w:rsidR="00175BD4" w:rsidRPr="008611E6">
        <w:rPr>
          <w:rFonts w:ascii="Times New Roman" w:hAnsi="Times New Roman"/>
          <w:sz w:val="24"/>
          <w:szCs w:val="24"/>
        </w:rPr>
        <w:t>;</w:t>
      </w:r>
    </w:p>
    <w:p w14:paraId="42B5A2C6" w14:textId="77777777" w:rsidR="00E7391F" w:rsidRPr="00D411C3" w:rsidRDefault="00E7391F" w:rsidP="00D81E14">
      <w:pPr>
        <w:pStyle w:val="Akapitzlist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32526E" w14:textId="77777777" w:rsidR="00E7391F" w:rsidRPr="00D411C3" w:rsidRDefault="00E7391F" w:rsidP="00D81E14">
      <w:pPr>
        <w:pStyle w:val="Akapitzlist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E913143" w14:textId="77777777" w:rsidR="00E7391F" w:rsidRPr="00D411C3" w:rsidRDefault="00E7391F" w:rsidP="00D81E14">
      <w:pPr>
        <w:pStyle w:val="NormalnyWeb"/>
        <w:spacing w:before="0" w:beforeAutospacing="0" w:after="0" w:afterAutospacing="0" w:line="360" w:lineRule="auto"/>
        <w:ind w:left="720"/>
        <w:jc w:val="both"/>
        <w:rPr>
          <w:b/>
        </w:rPr>
      </w:pPr>
    </w:p>
    <w:p w14:paraId="431B8F03" w14:textId="77777777" w:rsidR="00E7391F" w:rsidRPr="00D411C3" w:rsidRDefault="00E7391F" w:rsidP="00D81E14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14:paraId="191EC50A" w14:textId="278613E0" w:rsidR="00E7391F" w:rsidRPr="00D411C3" w:rsidRDefault="00E7391F" w:rsidP="00175BD4">
      <w:pPr>
        <w:pStyle w:val="NormalnyWeb"/>
        <w:spacing w:before="0" w:beforeAutospacing="0" w:after="320" w:afterAutospacing="0" w:line="360" w:lineRule="auto"/>
        <w:jc w:val="both"/>
      </w:pPr>
      <w:r w:rsidRPr="00D411C3">
        <w:t> </w:t>
      </w:r>
      <w:r w:rsidRPr="00D411C3">
        <w:rPr>
          <w:rStyle w:val="Uwydatnienie"/>
          <w:b/>
          <w:bCs/>
        </w:rPr>
        <w:t>Kostkowo, dn. </w:t>
      </w:r>
      <w:r w:rsidR="004054DA" w:rsidRPr="00D411C3">
        <w:rPr>
          <w:rStyle w:val="Uwydatnienie"/>
          <w:b/>
          <w:bCs/>
        </w:rPr>
        <w:t>0</w:t>
      </w:r>
      <w:r w:rsidR="00175BD4">
        <w:rPr>
          <w:rStyle w:val="Uwydatnienie"/>
          <w:b/>
          <w:bCs/>
        </w:rPr>
        <w:t>9</w:t>
      </w:r>
      <w:r w:rsidR="004054DA" w:rsidRPr="00D411C3">
        <w:rPr>
          <w:rStyle w:val="Uwydatnienie"/>
          <w:b/>
          <w:bCs/>
        </w:rPr>
        <w:t>. 02. 202</w:t>
      </w:r>
      <w:r w:rsidR="00175BD4">
        <w:rPr>
          <w:rStyle w:val="Uwydatnienie"/>
          <w:b/>
          <w:bCs/>
        </w:rPr>
        <w:t>2</w:t>
      </w:r>
      <w:r w:rsidRPr="00D411C3">
        <w:rPr>
          <w:rStyle w:val="Uwydatnienie"/>
          <w:b/>
          <w:bCs/>
        </w:rPr>
        <w:t>r.                                                                        Zatwierdza</w:t>
      </w:r>
      <w:r w:rsidR="00175BD4">
        <w:rPr>
          <w:rStyle w:val="Uwydatnienie"/>
          <w:b/>
          <w:bCs/>
        </w:rPr>
        <w:t>m</w:t>
      </w:r>
    </w:p>
    <w:sectPr w:rsidR="00E7391F" w:rsidRPr="00D411C3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CBB7B" w14:textId="77777777" w:rsidR="008B0430" w:rsidRDefault="008B0430">
      <w:pPr>
        <w:spacing w:after="0" w:line="240" w:lineRule="auto"/>
      </w:pPr>
      <w:r>
        <w:separator/>
      </w:r>
    </w:p>
  </w:endnote>
  <w:endnote w:type="continuationSeparator" w:id="0">
    <w:p w14:paraId="37E760D6" w14:textId="77777777" w:rsidR="008B0430" w:rsidRDefault="008B0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2639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24FFE00" w14:textId="78486DF0" w:rsidR="00436223" w:rsidRDefault="0043622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E41D97" w14:textId="77777777" w:rsidR="00436223" w:rsidRDefault="004362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FD3C0" w14:textId="77777777" w:rsidR="008B0430" w:rsidRDefault="008B0430">
      <w:pPr>
        <w:spacing w:after="0" w:line="240" w:lineRule="auto"/>
      </w:pPr>
      <w:r>
        <w:separator/>
      </w:r>
    </w:p>
  </w:footnote>
  <w:footnote w:type="continuationSeparator" w:id="0">
    <w:p w14:paraId="04B7C7B3" w14:textId="77777777" w:rsidR="008B0430" w:rsidRDefault="008B0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B3212" w14:textId="77777777" w:rsidR="004616A0" w:rsidRDefault="00E7391F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8240" behindDoc="0" locked="0" layoutInCell="1" allowOverlap="1" wp14:anchorId="69667EB4" wp14:editId="27D2E57B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59040" cy="10687685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5" r="-8" b="-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02AF" w14:textId="77777777" w:rsidR="004616A0" w:rsidRDefault="00E7391F">
    <w:pPr>
      <w:pStyle w:val="Nagwek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0" locked="0" layoutInCell="1" allowOverlap="1" wp14:anchorId="511635D4" wp14:editId="5351C9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8768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1" r="-17" b="-1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76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63D5"/>
    <w:multiLevelType w:val="hybridMultilevel"/>
    <w:tmpl w:val="E04EBD72"/>
    <w:lvl w:ilvl="0" w:tplc="5FB051E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65B9"/>
    <w:multiLevelType w:val="multilevel"/>
    <w:tmpl w:val="A69C58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C04730"/>
    <w:multiLevelType w:val="hybridMultilevel"/>
    <w:tmpl w:val="89142C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E62A2"/>
    <w:multiLevelType w:val="multilevel"/>
    <w:tmpl w:val="46CEC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687FBF"/>
    <w:multiLevelType w:val="hybridMultilevel"/>
    <w:tmpl w:val="35A2DB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6A41C85"/>
    <w:multiLevelType w:val="hybridMultilevel"/>
    <w:tmpl w:val="62FE20FC"/>
    <w:lvl w:ilvl="0" w:tplc="BBB6D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4548F"/>
    <w:multiLevelType w:val="hybridMultilevel"/>
    <w:tmpl w:val="AB349FF8"/>
    <w:lvl w:ilvl="0" w:tplc="7D8AA7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67965"/>
    <w:multiLevelType w:val="multilevel"/>
    <w:tmpl w:val="46CEC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0E1531B"/>
    <w:multiLevelType w:val="multilevel"/>
    <w:tmpl w:val="9BDAAB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ED4BA1"/>
    <w:multiLevelType w:val="hybridMultilevel"/>
    <w:tmpl w:val="B4B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87EF2"/>
    <w:multiLevelType w:val="multilevel"/>
    <w:tmpl w:val="7DD616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EE53C9"/>
    <w:multiLevelType w:val="hybridMultilevel"/>
    <w:tmpl w:val="5B648F2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670B84"/>
    <w:multiLevelType w:val="multilevel"/>
    <w:tmpl w:val="DE40E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D63BCB"/>
    <w:multiLevelType w:val="hybridMultilevel"/>
    <w:tmpl w:val="4190B0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12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0"/>
  </w:num>
  <w:num w:numId="12">
    <w:abstractNumId w:val="10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91F"/>
    <w:rsid w:val="000B533D"/>
    <w:rsid w:val="000E676E"/>
    <w:rsid w:val="00175BD4"/>
    <w:rsid w:val="001C23F2"/>
    <w:rsid w:val="002D1B11"/>
    <w:rsid w:val="00382B4E"/>
    <w:rsid w:val="003915AC"/>
    <w:rsid w:val="004054DA"/>
    <w:rsid w:val="00436223"/>
    <w:rsid w:val="004616A0"/>
    <w:rsid w:val="005115CF"/>
    <w:rsid w:val="005861EF"/>
    <w:rsid w:val="00626E57"/>
    <w:rsid w:val="007E7A14"/>
    <w:rsid w:val="008611E6"/>
    <w:rsid w:val="008B0430"/>
    <w:rsid w:val="0091062A"/>
    <w:rsid w:val="00910C6E"/>
    <w:rsid w:val="00A0043A"/>
    <w:rsid w:val="00AA0B5A"/>
    <w:rsid w:val="00B60A78"/>
    <w:rsid w:val="00BE471C"/>
    <w:rsid w:val="00D411C3"/>
    <w:rsid w:val="00D81E14"/>
    <w:rsid w:val="00E663FD"/>
    <w:rsid w:val="00E7391F"/>
    <w:rsid w:val="00E9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354FC7C"/>
  <w15:docId w15:val="{683E4EFB-799D-4451-A64C-1C0583A2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391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HeaderChar">
    <w:name w:val="Header Char"/>
    <w:basedOn w:val="Domylnaczcionkaakapitu1"/>
  </w:style>
  <w:style w:type="character" w:customStyle="1" w:styleId="FooterChar">
    <w:name w:val="Footer Char"/>
    <w:basedOn w:val="Domylnaczcionka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E739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7391F"/>
    <w:pPr>
      <w:ind w:left="720"/>
      <w:contextualSpacing/>
    </w:pPr>
  </w:style>
  <w:style w:type="character" w:customStyle="1" w:styleId="apple-converted-space">
    <w:name w:val="apple-converted-space"/>
    <w:rsid w:val="00E7391F"/>
  </w:style>
  <w:style w:type="character" w:styleId="Uwydatnienie">
    <w:name w:val="Emphasis"/>
    <w:uiPriority w:val="20"/>
    <w:qFormat/>
    <w:rsid w:val="00E7391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0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A78"/>
    <w:rPr>
      <w:rFonts w:ascii="Tahoma" w:eastAsia="Calibri" w:hAnsi="Tahoma" w:cs="Tahoma"/>
      <w:sz w:val="16"/>
      <w:szCs w:val="16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3622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uczyciel\Downloads\papier%20firmowy%20SZZ%20Kostkowo%20kolor%20v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SZZ Kostkowo kolor v3.dot</Template>
  <TotalTime>135</TotalTime>
  <Pages>10</Pages>
  <Words>2934</Words>
  <Characters>17605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 L</cp:lastModifiedBy>
  <cp:revision>5</cp:revision>
  <cp:lastPrinted>2022-02-10T09:29:00Z</cp:lastPrinted>
  <dcterms:created xsi:type="dcterms:W3CDTF">2022-02-08T18:44:00Z</dcterms:created>
  <dcterms:modified xsi:type="dcterms:W3CDTF">2022-02-10T09:31:00Z</dcterms:modified>
</cp:coreProperties>
</file>